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57F" w:rsidRPr="00C020AD" w:rsidRDefault="0039457F" w:rsidP="0039457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John MULTON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39457F" w:rsidRPr="00C020AD" w:rsidRDefault="0039457F" w:rsidP="0039457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spellStart"/>
      <w:proofErr w:type="gramStart"/>
      <w:r w:rsidRPr="00C020AD">
        <w:rPr>
          <w:rFonts w:ascii="Times New Roman" w:hAnsi="Times New Roman" w:cs="Times New Roman"/>
          <w:sz w:val="24"/>
          <w:szCs w:val="24"/>
        </w:rPr>
        <w:t>Stainer</w:t>
      </w:r>
      <w:proofErr w:type="spellEnd"/>
      <w:r w:rsidRPr="00C020A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9457F" w:rsidRPr="00C020AD" w:rsidRDefault="0039457F" w:rsidP="0039457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39457F" w:rsidRPr="00C020AD" w:rsidRDefault="0039457F" w:rsidP="0039457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39457F" w:rsidRPr="00C020AD" w:rsidRDefault="0039457F" w:rsidP="0039457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Son of Walter </w:t>
      </w:r>
      <w:proofErr w:type="spellStart"/>
      <w:r w:rsidRPr="00C020AD">
        <w:rPr>
          <w:rFonts w:ascii="Times New Roman" w:hAnsi="Times New Roman" w:cs="Times New Roman"/>
          <w:sz w:val="24"/>
          <w:szCs w:val="24"/>
        </w:rPr>
        <w:t>Multon</w:t>
      </w:r>
      <w:proofErr w:type="spellEnd"/>
      <w:r w:rsidRPr="00C020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C020AD">
        <w:rPr>
          <w:rFonts w:ascii="Times New Roman" w:hAnsi="Times New Roman" w:cs="Times New Roman"/>
          <w:sz w:val="24"/>
          <w:szCs w:val="24"/>
        </w:rPr>
        <w:t>stainer</w:t>
      </w:r>
      <w:proofErr w:type="spellEnd"/>
      <w:r w:rsidRPr="00C020A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>q.v.).  (R.F.Y. p.171)</w:t>
      </w:r>
    </w:p>
    <w:p w:rsidR="0039457F" w:rsidRPr="00C020AD" w:rsidRDefault="0039457F" w:rsidP="0039457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39457F" w:rsidRPr="00C020AD" w:rsidRDefault="0039457F" w:rsidP="0039457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39457F" w:rsidRPr="00C020AD" w:rsidRDefault="0039457F" w:rsidP="0039457F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1450    He became a Freeman by patrimony. 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39457F" w:rsidRPr="00C020AD" w:rsidRDefault="0039457F" w:rsidP="0039457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39457F" w:rsidRPr="00C020AD" w:rsidRDefault="0039457F" w:rsidP="0039457F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47068" w:rsidRPr="00C009D8" w:rsidRDefault="0039457F" w:rsidP="0039457F">
      <w:pPr>
        <w:pStyle w:val="NoSpacing"/>
      </w:pPr>
      <w:r w:rsidRPr="00C020AD">
        <w:t>27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57F" w:rsidRDefault="0039457F" w:rsidP="00920DE3">
      <w:pPr>
        <w:spacing w:after="0" w:line="240" w:lineRule="auto"/>
      </w:pPr>
      <w:r>
        <w:separator/>
      </w:r>
    </w:p>
  </w:endnote>
  <w:endnote w:type="continuationSeparator" w:id="0">
    <w:p w:rsidR="0039457F" w:rsidRDefault="003945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57F" w:rsidRDefault="0039457F" w:rsidP="00920DE3">
      <w:pPr>
        <w:spacing w:after="0" w:line="240" w:lineRule="auto"/>
      </w:pPr>
      <w:r>
        <w:separator/>
      </w:r>
    </w:p>
  </w:footnote>
  <w:footnote w:type="continuationSeparator" w:id="0">
    <w:p w:rsidR="0039457F" w:rsidRDefault="003945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57F"/>
    <w:rsid w:val="00120749"/>
    <w:rsid w:val="0039457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9457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9457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2014-02-25T21:33:00Z</dcterms:created>
  <dcterms:modified xsi:type="dcterms:W3CDTF">2014-02-25T21:33:00Z</dcterms:modified>
</cp:coreProperties>
</file>