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39F074" w14:textId="77777777" w:rsidR="000B1958" w:rsidRDefault="000B1958" w:rsidP="000B195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MULTON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4BCA72F3" w14:textId="77777777" w:rsidR="000B1958" w:rsidRDefault="000B1958" w:rsidP="000B195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Tottenham.</w:t>
      </w:r>
    </w:p>
    <w:p w14:paraId="30A8A1D4" w14:textId="77777777" w:rsidR="000B1958" w:rsidRDefault="000B1958" w:rsidP="000B195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0551BC7" w14:textId="77777777" w:rsidR="000B1958" w:rsidRDefault="000B1958" w:rsidP="000B195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C17925B" w14:textId="77777777" w:rsidR="000B1958" w:rsidRDefault="000B1958" w:rsidP="000B1958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Middlesex the moiety of the taxes of a fifteenth and a tenth which were granted to the King at the last Parliament.</w:t>
      </w:r>
    </w:p>
    <w:p w14:paraId="5F56B0EE" w14:textId="77777777" w:rsidR="000B1958" w:rsidRDefault="000B1958" w:rsidP="000B195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p.181)</w:t>
      </w:r>
    </w:p>
    <w:p w14:paraId="1BCE8EAD" w14:textId="77777777" w:rsidR="000B1958" w:rsidRDefault="000B1958" w:rsidP="000B195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E44521F" w14:textId="77777777" w:rsidR="000B1958" w:rsidRDefault="000B1958" w:rsidP="000B195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E0F4FD7" w14:textId="77777777" w:rsidR="000B1958" w:rsidRDefault="000B1958" w:rsidP="000B195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August 2022</w:t>
      </w:r>
    </w:p>
    <w:p w14:paraId="44E461F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879913" w14:textId="77777777" w:rsidR="000B1958" w:rsidRDefault="000B1958" w:rsidP="009139A6">
      <w:r>
        <w:separator/>
      </w:r>
    </w:p>
  </w:endnote>
  <w:endnote w:type="continuationSeparator" w:id="0">
    <w:p w14:paraId="68DCD15A" w14:textId="77777777" w:rsidR="000B1958" w:rsidRDefault="000B19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F564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8BD0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6A8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CCF779" w14:textId="77777777" w:rsidR="000B1958" w:rsidRDefault="000B1958" w:rsidP="009139A6">
      <w:r>
        <w:separator/>
      </w:r>
    </w:p>
  </w:footnote>
  <w:footnote w:type="continuationSeparator" w:id="0">
    <w:p w14:paraId="7E26023D" w14:textId="77777777" w:rsidR="000B1958" w:rsidRDefault="000B19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C3FB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6B68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014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958"/>
    <w:rsid w:val="000666E0"/>
    <w:rsid w:val="000B1958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AF18FC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1D406"/>
  <w15:chartTrackingRefBased/>
  <w15:docId w15:val="{F06E6056-098B-4CCB-B89B-EE238E73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958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2024-07-17T19:59:00Z</dcterms:created>
  <dcterms:modified xsi:type="dcterms:W3CDTF">2024-07-17T20:00:00Z</dcterms:modified>
</cp:coreProperties>
</file>