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D1748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AE2E299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</w:t>
      </w:r>
    </w:p>
    <w:p w14:paraId="4D1BDF53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34187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05B1BC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1F803D09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town of Southwark.</w:t>
      </w:r>
    </w:p>
    <w:p w14:paraId="15B23D8A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71EFA49B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8AC779" w14:textId="77777777" w:rsidR="004953D5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3157F" w14:textId="77777777" w:rsidR="004953D5" w:rsidRPr="00680D2B" w:rsidRDefault="004953D5" w:rsidP="00495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7C1BC91F" w14:textId="3B2C66E1" w:rsidR="00BA00AB" w:rsidRPr="004953D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953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914D2" w14:textId="77777777" w:rsidR="004953D5" w:rsidRDefault="004953D5" w:rsidP="009139A6">
      <w:r>
        <w:separator/>
      </w:r>
    </w:p>
  </w:endnote>
  <w:endnote w:type="continuationSeparator" w:id="0">
    <w:p w14:paraId="389A8C36" w14:textId="77777777" w:rsidR="004953D5" w:rsidRDefault="004953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51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8C2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2B4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FAB36" w14:textId="77777777" w:rsidR="004953D5" w:rsidRDefault="004953D5" w:rsidP="009139A6">
      <w:r>
        <w:separator/>
      </w:r>
    </w:p>
  </w:footnote>
  <w:footnote w:type="continuationSeparator" w:id="0">
    <w:p w14:paraId="7FF74215" w14:textId="77777777" w:rsidR="004953D5" w:rsidRDefault="004953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DF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931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1D4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D5"/>
    <w:rsid w:val="000666E0"/>
    <w:rsid w:val="002510B7"/>
    <w:rsid w:val="004953D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F2A4"/>
  <w15:chartTrackingRefBased/>
  <w15:docId w15:val="{831C3123-CD9B-4AF6-86E2-E56F489C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2021-05-11T08:15:00Z</dcterms:created>
  <dcterms:modified xsi:type="dcterms:W3CDTF">2021-05-11T08:15:00Z</dcterms:modified>
</cp:coreProperties>
</file>