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C457C1" w14:textId="77777777" w:rsidR="00E47547" w:rsidRDefault="00E47547" w:rsidP="00E475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MULTON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d.ca.1431)</w:t>
      </w:r>
    </w:p>
    <w:p w14:paraId="44676346" w14:textId="77777777" w:rsidR="00E47547" w:rsidRDefault="00E47547" w:rsidP="00E475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4D585E4E" w14:textId="77777777" w:rsidR="00E47547" w:rsidRDefault="00E47547" w:rsidP="00E47547">
      <w:pPr>
        <w:pStyle w:val="NoSpacing"/>
        <w:rPr>
          <w:rFonts w:cs="Times New Roman"/>
          <w:szCs w:val="24"/>
        </w:rPr>
      </w:pPr>
    </w:p>
    <w:p w14:paraId="5226A310" w14:textId="77777777" w:rsidR="00E47547" w:rsidRDefault="00E47547" w:rsidP="00E47547">
      <w:pPr>
        <w:pStyle w:val="NoSpacing"/>
        <w:rPr>
          <w:rFonts w:cs="Times New Roman"/>
          <w:szCs w:val="24"/>
        </w:rPr>
      </w:pPr>
    </w:p>
    <w:p w14:paraId="2F4A76A7" w14:textId="77777777" w:rsidR="00E47547" w:rsidRDefault="00E47547" w:rsidP="00E475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1414/5</w:t>
      </w:r>
      <w:r>
        <w:rPr>
          <w:rFonts w:cs="Times New Roman"/>
          <w:szCs w:val="24"/>
        </w:rPr>
        <w:tab/>
        <w:t>He became a Fellow.</w:t>
      </w:r>
    </w:p>
    <w:p w14:paraId="56B6B657" w14:textId="77777777" w:rsidR="00E47547" w:rsidRDefault="00E47547" w:rsidP="00E475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(“Memorials of Merton College, with Biographical Notices of the Wardens and</w:t>
      </w:r>
    </w:p>
    <w:p w14:paraId="3A7E00FF" w14:textId="77777777" w:rsidR="00E47547" w:rsidRDefault="00E47547" w:rsidP="00E47547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>, printed for the Oxford Historical at the</w:t>
      </w:r>
    </w:p>
    <w:p w14:paraId="0EF904DD" w14:textId="77777777" w:rsidR="00E47547" w:rsidRDefault="00E47547" w:rsidP="00E47547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p.230)</w:t>
      </w:r>
    </w:p>
    <w:p w14:paraId="023C5E0B" w14:textId="77777777" w:rsidR="00E47547" w:rsidRDefault="00E47547" w:rsidP="00E47547">
      <w:pPr>
        <w:pStyle w:val="NoSpacing"/>
        <w:rPr>
          <w:rFonts w:cs="Times New Roman"/>
          <w:szCs w:val="24"/>
        </w:rPr>
      </w:pPr>
    </w:p>
    <w:p w14:paraId="60F0719C" w14:textId="77777777" w:rsidR="00E47547" w:rsidRDefault="00E47547" w:rsidP="00E47547">
      <w:pPr>
        <w:pStyle w:val="NoSpacing"/>
        <w:rPr>
          <w:rFonts w:cs="Times New Roman"/>
          <w:szCs w:val="24"/>
        </w:rPr>
      </w:pPr>
    </w:p>
    <w:p w14:paraId="03434E8F" w14:textId="77777777" w:rsidR="00E47547" w:rsidRDefault="00E47547" w:rsidP="00E475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January 2025</w:t>
      </w:r>
    </w:p>
    <w:p w14:paraId="72E3653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56706F" w14:textId="77777777" w:rsidR="00E47547" w:rsidRDefault="00E47547" w:rsidP="009139A6">
      <w:r>
        <w:separator/>
      </w:r>
    </w:p>
  </w:endnote>
  <w:endnote w:type="continuationSeparator" w:id="0">
    <w:p w14:paraId="13C6B37C" w14:textId="77777777" w:rsidR="00E47547" w:rsidRDefault="00E475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6A7E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EC07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27DF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B69E79" w14:textId="77777777" w:rsidR="00E47547" w:rsidRDefault="00E47547" w:rsidP="009139A6">
      <w:r>
        <w:separator/>
      </w:r>
    </w:p>
  </w:footnote>
  <w:footnote w:type="continuationSeparator" w:id="0">
    <w:p w14:paraId="5BCCC632" w14:textId="77777777" w:rsidR="00E47547" w:rsidRDefault="00E475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525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5608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386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54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F0499"/>
    <w:rsid w:val="00E47547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68FEF"/>
  <w15:chartTrackingRefBased/>
  <w15:docId w15:val="{2F07952A-DD86-46FE-8E83-77DAE5E59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2025-01-07T17:08:00Z</dcterms:created>
  <dcterms:modified xsi:type="dcterms:W3CDTF">2025-01-07T17:08:00Z</dcterms:modified>
</cp:coreProperties>
</file>