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47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MULTON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747189" w:rsidRDefault="00747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Bracebridge, Lincolnshire.</w:t>
      </w:r>
    </w:p>
    <w:p w:rsidR="00747189" w:rsidRDefault="00747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47189" w:rsidRDefault="00747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47189" w:rsidRDefault="00747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4Aug.1433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Navenby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Lincolnshire,</w:t>
      </w:r>
    </w:p>
    <w:p w:rsidR="00747189" w:rsidRDefault="00747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of the late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Neweland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747189" w:rsidRDefault="00747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24-57)</w:t>
      </w:r>
    </w:p>
    <w:p w:rsidR="00747189" w:rsidRDefault="00747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47189" w:rsidRDefault="00747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47189" w:rsidRPr="00747189" w:rsidRDefault="007471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2016</w:t>
      </w:r>
      <w:bookmarkStart w:id="0" w:name="_GoBack"/>
      <w:bookmarkEnd w:id="0"/>
    </w:p>
    <w:sectPr w:rsidR="00747189" w:rsidRPr="007471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189" w:rsidRDefault="00747189" w:rsidP="00E71FC3">
      <w:pPr>
        <w:spacing w:after="0" w:line="240" w:lineRule="auto"/>
      </w:pPr>
      <w:r>
        <w:separator/>
      </w:r>
    </w:p>
  </w:endnote>
  <w:endnote w:type="continuationSeparator" w:id="0">
    <w:p w:rsidR="00747189" w:rsidRDefault="007471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189" w:rsidRDefault="00747189" w:rsidP="00E71FC3">
      <w:pPr>
        <w:spacing w:after="0" w:line="240" w:lineRule="auto"/>
      </w:pPr>
      <w:r>
        <w:separator/>
      </w:r>
    </w:p>
  </w:footnote>
  <w:footnote w:type="continuationSeparator" w:id="0">
    <w:p w:rsidR="00747189" w:rsidRDefault="007471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189"/>
    <w:rsid w:val="0074718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FC4A6"/>
  <w15:chartTrackingRefBased/>
  <w15:docId w15:val="{849362A1-1E04-4726-BAC4-5EF61B4FB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2016-03-13T19:54:00Z</dcterms:created>
  <dcterms:modified xsi:type="dcterms:W3CDTF">2016-03-13T19:57:00Z</dcterms:modified>
</cp:coreProperties>
</file>