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799FD" w14:textId="2F720669" w:rsidR="00DD4AC8" w:rsidRDefault="00DD4AC8" w:rsidP="00DD4AC8">
      <w:pPr>
        <w:pStyle w:val="NoSpacing"/>
      </w:pPr>
      <w:r>
        <w:rPr>
          <w:u w:val="single"/>
        </w:rPr>
        <w:t>John MULTON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7-15</w:t>
      </w:r>
      <w:r>
        <w:t>)</w:t>
      </w:r>
    </w:p>
    <w:p w14:paraId="78CB5659" w14:textId="77777777" w:rsidR="00DD4AC8" w:rsidRDefault="00DD4AC8" w:rsidP="00DD4AC8">
      <w:pPr>
        <w:pStyle w:val="NoSpacing"/>
      </w:pPr>
      <w:r>
        <w:t xml:space="preserve">Rector of All Saints’, North </w:t>
      </w:r>
      <w:proofErr w:type="spellStart"/>
      <w:r>
        <w:t>Rungton</w:t>
      </w:r>
      <w:proofErr w:type="spellEnd"/>
      <w:r>
        <w:t>, Norfolk.</w:t>
      </w:r>
    </w:p>
    <w:p w14:paraId="2BBC9390" w14:textId="77777777" w:rsidR="00DD4AC8" w:rsidRDefault="00DD4AC8" w:rsidP="00DD4AC8">
      <w:pPr>
        <w:pStyle w:val="NoSpacing"/>
      </w:pPr>
    </w:p>
    <w:p w14:paraId="7C75BF45" w14:textId="77777777" w:rsidR="00DD4AC8" w:rsidRDefault="00DD4AC8" w:rsidP="00DD4AC8">
      <w:pPr>
        <w:pStyle w:val="NoSpacing"/>
      </w:pPr>
    </w:p>
    <w:p w14:paraId="4C37B09A" w14:textId="187CD0B1" w:rsidR="00DD4AC8" w:rsidRDefault="00DD4AC8" w:rsidP="00DD4AC8">
      <w:pPr>
        <w:pStyle w:val="NoSpacing"/>
      </w:pPr>
      <w:r>
        <w:tab/>
        <w:t>140</w:t>
      </w:r>
      <w:r>
        <w:t>7</w:t>
      </w:r>
      <w:bookmarkStart w:id="0" w:name="_GoBack"/>
      <w:bookmarkEnd w:id="0"/>
      <w:r>
        <w:tab/>
        <w:t>He became Rector.</w:t>
      </w:r>
    </w:p>
    <w:p w14:paraId="0F7EEB93" w14:textId="77777777" w:rsidR="00DD4AC8" w:rsidRDefault="00DD4AC8" w:rsidP="00DD4AC8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Sechey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Magna, and Hardwick',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64-67.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http://www.british-history.ac.uk/topographical-hist-norfolk/vol9/pp64-67 [accessed 25 April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)</w:t>
      </w:r>
      <w:proofErr w:type="gramEnd"/>
    </w:p>
    <w:p w14:paraId="132021E6" w14:textId="77777777" w:rsidR="00DD4AC8" w:rsidRDefault="00DD4AC8" w:rsidP="00DD4AC8">
      <w:pPr>
        <w:pStyle w:val="NoSpacing"/>
        <w:rPr>
          <w:color w:val="333333"/>
          <w:shd w:val="clear" w:color="auto" w:fill="FFFFFF"/>
        </w:rPr>
      </w:pPr>
    </w:p>
    <w:p w14:paraId="52C13092" w14:textId="77777777" w:rsidR="00DD4AC8" w:rsidRDefault="00DD4AC8" w:rsidP="00DD4AC8">
      <w:pPr>
        <w:pStyle w:val="NoSpacing"/>
        <w:rPr>
          <w:color w:val="333333"/>
          <w:shd w:val="clear" w:color="auto" w:fill="FFFFFF"/>
        </w:rPr>
      </w:pPr>
    </w:p>
    <w:p w14:paraId="58713DD5" w14:textId="77777777" w:rsidR="00DD4AC8" w:rsidRPr="002E3E40" w:rsidRDefault="00DD4AC8" w:rsidP="00DD4AC8">
      <w:pPr>
        <w:pStyle w:val="NoSpacing"/>
      </w:pPr>
      <w:r>
        <w:rPr>
          <w:color w:val="333333"/>
          <w:shd w:val="clear" w:color="auto" w:fill="FFFFFF"/>
        </w:rPr>
        <w:t>25 April 2019</w:t>
      </w:r>
    </w:p>
    <w:p w14:paraId="0DDCB935" w14:textId="5BFE2A3F" w:rsidR="006B2F86" w:rsidRPr="00DD4AC8" w:rsidRDefault="00DD4AC8" w:rsidP="00E71FC3">
      <w:pPr>
        <w:pStyle w:val="NoSpacing"/>
      </w:pPr>
    </w:p>
    <w:sectPr w:rsidR="006B2F86" w:rsidRPr="00DD4A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915B2C" w14:textId="77777777" w:rsidR="00DD4AC8" w:rsidRDefault="00DD4AC8" w:rsidP="00E71FC3">
      <w:pPr>
        <w:spacing w:after="0" w:line="240" w:lineRule="auto"/>
      </w:pPr>
      <w:r>
        <w:separator/>
      </w:r>
    </w:p>
  </w:endnote>
  <w:endnote w:type="continuationSeparator" w:id="0">
    <w:p w14:paraId="17396D92" w14:textId="77777777" w:rsidR="00DD4AC8" w:rsidRDefault="00DD4A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EB58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20F164" w14:textId="77777777" w:rsidR="00DD4AC8" w:rsidRDefault="00DD4AC8" w:rsidP="00E71FC3">
      <w:pPr>
        <w:spacing w:after="0" w:line="240" w:lineRule="auto"/>
      </w:pPr>
      <w:r>
        <w:separator/>
      </w:r>
    </w:p>
  </w:footnote>
  <w:footnote w:type="continuationSeparator" w:id="0">
    <w:p w14:paraId="7AB4ECA3" w14:textId="77777777" w:rsidR="00DD4AC8" w:rsidRDefault="00DD4A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AC8"/>
    <w:rsid w:val="001A7C09"/>
    <w:rsid w:val="00577BD5"/>
    <w:rsid w:val="00656CBA"/>
    <w:rsid w:val="006A1F77"/>
    <w:rsid w:val="00733BE7"/>
    <w:rsid w:val="00AB52E8"/>
    <w:rsid w:val="00B16D3F"/>
    <w:rsid w:val="00BB41AC"/>
    <w:rsid w:val="00DD4AC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4D629"/>
  <w15:chartTrackingRefBased/>
  <w15:docId w15:val="{FABA9FCB-47CE-465A-8C44-87F0D46F3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DD4A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2019-04-25T19:24:00Z</dcterms:created>
  <dcterms:modified xsi:type="dcterms:W3CDTF">2019-04-25T19:26:00Z</dcterms:modified>
</cp:coreProperties>
</file>