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0C92E" w14:textId="77777777" w:rsidR="006052C7" w:rsidRDefault="006052C7" w:rsidP="006052C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MULTON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05E2D011" w14:textId="77777777" w:rsidR="006052C7" w:rsidRDefault="006052C7" w:rsidP="006052C7">
      <w:pPr>
        <w:pStyle w:val="NoSpacing"/>
        <w:rPr>
          <w:rFonts w:eastAsia="Times New Roman" w:cs="Times New Roman"/>
          <w:szCs w:val="24"/>
        </w:rPr>
      </w:pPr>
    </w:p>
    <w:p w14:paraId="6954D44B" w14:textId="77777777" w:rsidR="006052C7" w:rsidRDefault="006052C7" w:rsidP="006052C7">
      <w:pPr>
        <w:pStyle w:val="NoSpacing"/>
        <w:rPr>
          <w:rFonts w:eastAsia="Times New Roman" w:cs="Times New Roman"/>
          <w:szCs w:val="24"/>
        </w:rPr>
      </w:pPr>
    </w:p>
    <w:p w14:paraId="76614352" w14:textId="77777777" w:rsidR="006052C7" w:rsidRDefault="006052C7" w:rsidP="006052C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18 Jan.1485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Stratford </w:t>
      </w:r>
      <w:proofErr w:type="spellStart"/>
      <w:r>
        <w:rPr>
          <w:rFonts w:eastAsia="Times New Roman" w:cs="Times New Roman"/>
          <w:szCs w:val="24"/>
        </w:rPr>
        <w:t>Landthorne</w:t>
      </w:r>
      <w:proofErr w:type="spellEnd"/>
      <w:r>
        <w:rPr>
          <w:rFonts w:eastAsia="Times New Roman" w:cs="Times New Roman"/>
          <w:szCs w:val="24"/>
        </w:rPr>
        <w:t>,</w:t>
      </w:r>
    </w:p>
    <w:p w14:paraId="0C608738" w14:textId="77777777" w:rsidR="006052C7" w:rsidRDefault="006052C7" w:rsidP="006052C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Essex, into lands of Elizabeth Coke(q.v.).</w:t>
      </w:r>
    </w:p>
    <w:p w14:paraId="6E302E81" w14:textId="77777777" w:rsidR="006052C7" w:rsidRDefault="006052C7" w:rsidP="006052C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9750FC9" w14:textId="77777777" w:rsidR="006052C7" w:rsidRDefault="006052C7" w:rsidP="006052C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pp.148-9)</w:t>
      </w:r>
    </w:p>
    <w:p w14:paraId="2AEB74DA" w14:textId="77777777" w:rsidR="006052C7" w:rsidRDefault="006052C7" w:rsidP="006052C7">
      <w:pPr>
        <w:pStyle w:val="NoSpacing"/>
        <w:rPr>
          <w:rFonts w:eastAsia="Times New Roman" w:cs="Times New Roman"/>
          <w:szCs w:val="24"/>
        </w:rPr>
      </w:pPr>
    </w:p>
    <w:p w14:paraId="25EE9914" w14:textId="77777777" w:rsidR="006052C7" w:rsidRDefault="006052C7" w:rsidP="006052C7">
      <w:pPr>
        <w:pStyle w:val="NoSpacing"/>
        <w:rPr>
          <w:rFonts w:eastAsia="Times New Roman" w:cs="Times New Roman"/>
          <w:szCs w:val="24"/>
        </w:rPr>
      </w:pPr>
    </w:p>
    <w:p w14:paraId="4D734B7D" w14:textId="77777777" w:rsidR="006052C7" w:rsidRDefault="006052C7" w:rsidP="006052C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November 2023</w:t>
      </w:r>
    </w:p>
    <w:p w14:paraId="21C6AF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F18EB" w14:textId="77777777" w:rsidR="006052C7" w:rsidRDefault="006052C7" w:rsidP="009139A6">
      <w:r>
        <w:separator/>
      </w:r>
    </w:p>
  </w:endnote>
  <w:endnote w:type="continuationSeparator" w:id="0">
    <w:p w14:paraId="14CD4FA8" w14:textId="77777777" w:rsidR="006052C7" w:rsidRDefault="006052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97C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668C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546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F73A4" w14:textId="77777777" w:rsidR="006052C7" w:rsidRDefault="006052C7" w:rsidP="009139A6">
      <w:r>
        <w:separator/>
      </w:r>
    </w:p>
  </w:footnote>
  <w:footnote w:type="continuationSeparator" w:id="0">
    <w:p w14:paraId="08E66AA1" w14:textId="77777777" w:rsidR="006052C7" w:rsidRDefault="006052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385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D76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1B6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C7"/>
    <w:rsid w:val="000666E0"/>
    <w:rsid w:val="002510B7"/>
    <w:rsid w:val="005C130B"/>
    <w:rsid w:val="006052C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94979"/>
  <w15:chartTrackingRefBased/>
  <w15:docId w15:val="{CEBA085C-55E1-4494-AC6D-E3AB3594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2023-11-05T21:03:00Z</dcterms:created>
  <dcterms:modified xsi:type="dcterms:W3CDTF">2023-11-05T21:03:00Z</dcterms:modified>
</cp:coreProperties>
</file>