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CBF11" w14:textId="319DE30F" w:rsidR="00C633C9" w:rsidRDefault="00C633C9" w:rsidP="00DA56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MULTON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0F796854" w14:textId="1B19BB33" w:rsidR="00C633C9" w:rsidRDefault="00C633C9" w:rsidP="00DA56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Prioress of Syon.</w:t>
      </w:r>
    </w:p>
    <w:p w14:paraId="41FA6094" w14:textId="77777777" w:rsidR="00C633C9" w:rsidRDefault="00C633C9" w:rsidP="00DA56B4">
      <w:pPr>
        <w:pStyle w:val="NoSpacing"/>
        <w:rPr>
          <w:rFonts w:cs="Times New Roman"/>
          <w:szCs w:val="24"/>
        </w:rPr>
      </w:pPr>
    </w:p>
    <w:p w14:paraId="700F5A78" w14:textId="77777777" w:rsidR="00C633C9" w:rsidRDefault="00C633C9" w:rsidP="00DA56B4">
      <w:pPr>
        <w:pStyle w:val="NoSpacing"/>
        <w:rPr>
          <w:rFonts w:cs="Times New Roman"/>
          <w:szCs w:val="24"/>
        </w:rPr>
      </w:pPr>
    </w:p>
    <w:p w14:paraId="058A644E" w14:textId="2D72A270" w:rsidR="00C633C9" w:rsidRDefault="00C633C9" w:rsidP="00DA56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Nov.1477</w:t>
      </w:r>
      <w:r>
        <w:rPr>
          <w:rFonts w:cs="Times New Roman"/>
          <w:szCs w:val="24"/>
        </w:rPr>
        <w:tab/>
        <w:t xml:space="preserve">Stephen </w:t>
      </w:r>
      <w:proofErr w:type="spellStart"/>
      <w:r>
        <w:rPr>
          <w:rFonts w:cs="Times New Roman"/>
          <w:szCs w:val="24"/>
        </w:rPr>
        <w:t>Bresynden</w:t>
      </w:r>
      <w:proofErr w:type="spellEnd"/>
      <w:r>
        <w:rPr>
          <w:rFonts w:cs="Times New Roman"/>
          <w:szCs w:val="24"/>
        </w:rPr>
        <w:t xml:space="preserve"> of Wilton(q.v.) was pardoned for not appearing to </w:t>
      </w:r>
    </w:p>
    <w:p w14:paraId="4E3289C3" w14:textId="77777777" w:rsidR="00C633C9" w:rsidRDefault="00C633C9" w:rsidP="00C63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answer her touching a trespass.     </w:t>
      </w:r>
      <w:r>
        <w:rPr>
          <w:rFonts w:cs="Times New Roman"/>
          <w:szCs w:val="24"/>
        </w:rPr>
        <w:t>(C.P.R. 1476-85 p.31)</w:t>
      </w:r>
    </w:p>
    <w:p w14:paraId="03DBCBD8" w14:textId="77777777" w:rsidR="00C633C9" w:rsidRDefault="00C633C9" w:rsidP="00C633C9">
      <w:pPr>
        <w:pStyle w:val="NoSpacing"/>
        <w:rPr>
          <w:rFonts w:cs="Times New Roman"/>
          <w:szCs w:val="24"/>
        </w:rPr>
      </w:pPr>
    </w:p>
    <w:p w14:paraId="2227D452" w14:textId="77777777" w:rsidR="00C633C9" w:rsidRDefault="00C633C9" w:rsidP="00C633C9">
      <w:pPr>
        <w:pStyle w:val="NoSpacing"/>
        <w:rPr>
          <w:rFonts w:cs="Times New Roman"/>
          <w:szCs w:val="24"/>
        </w:rPr>
      </w:pPr>
    </w:p>
    <w:p w14:paraId="6D08FFC4" w14:textId="77777777" w:rsidR="00C633C9" w:rsidRDefault="00C633C9" w:rsidP="00C633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September 2024</w:t>
      </w:r>
    </w:p>
    <w:p w14:paraId="068C9B40" w14:textId="0D48E1F7" w:rsidR="00C633C9" w:rsidRPr="00C633C9" w:rsidRDefault="00C633C9" w:rsidP="00DA56B4">
      <w:pPr>
        <w:pStyle w:val="NoSpacing"/>
        <w:rPr>
          <w:rFonts w:cs="Times New Roman"/>
          <w:szCs w:val="24"/>
        </w:rPr>
      </w:pPr>
    </w:p>
    <w:p w14:paraId="1890021B" w14:textId="7C38C64F" w:rsidR="00DA56B4" w:rsidRPr="00DA56B4" w:rsidRDefault="00DA56B4" w:rsidP="009139A6">
      <w:pPr>
        <w:pStyle w:val="NoSpacing"/>
        <w:rPr>
          <w:rFonts w:cs="Times New Roman"/>
          <w:szCs w:val="24"/>
        </w:rPr>
      </w:pPr>
    </w:p>
    <w:sectPr w:rsidR="00DA56B4" w:rsidRPr="00DA56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67EBA" w14:textId="77777777" w:rsidR="00673E26" w:rsidRDefault="00673E26" w:rsidP="009139A6">
      <w:r>
        <w:separator/>
      </w:r>
    </w:p>
  </w:endnote>
  <w:endnote w:type="continuationSeparator" w:id="0">
    <w:p w14:paraId="4359A12F" w14:textId="77777777" w:rsidR="00673E26" w:rsidRDefault="00673E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D66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129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926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2AEDF" w14:textId="77777777" w:rsidR="00673E26" w:rsidRDefault="00673E26" w:rsidP="009139A6">
      <w:r>
        <w:separator/>
      </w:r>
    </w:p>
  </w:footnote>
  <w:footnote w:type="continuationSeparator" w:id="0">
    <w:p w14:paraId="599A43E4" w14:textId="77777777" w:rsidR="00673E26" w:rsidRDefault="00673E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F94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346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032B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26"/>
    <w:rsid w:val="000666E0"/>
    <w:rsid w:val="002510B7"/>
    <w:rsid w:val="00270799"/>
    <w:rsid w:val="005C130B"/>
    <w:rsid w:val="00673E26"/>
    <w:rsid w:val="00826F5C"/>
    <w:rsid w:val="009139A6"/>
    <w:rsid w:val="009411C2"/>
    <w:rsid w:val="009448BB"/>
    <w:rsid w:val="00947624"/>
    <w:rsid w:val="00A3176C"/>
    <w:rsid w:val="00AE65F8"/>
    <w:rsid w:val="00BA00AB"/>
    <w:rsid w:val="00C633C9"/>
    <w:rsid w:val="00C710E1"/>
    <w:rsid w:val="00C71834"/>
    <w:rsid w:val="00CB4ED9"/>
    <w:rsid w:val="00DA56B4"/>
    <w:rsid w:val="00E61DA6"/>
    <w:rsid w:val="00EB3209"/>
    <w:rsid w:val="00EF5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68A80"/>
  <w15:chartTrackingRefBased/>
  <w15:docId w15:val="{336BD599-A6C2-4DB1-95A4-5D6CB80C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3E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2024-09-26T13:52:00Z</dcterms:created>
  <dcterms:modified xsi:type="dcterms:W3CDTF">2024-09-26T14:57:00Z</dcterms:modified>
</cp:coreProperties>
</file>