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DB53B" w14:textId="77777777" w:rsidR="00491300" w:rsidRDefault="00491300" w:rsidP="00491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MULSO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472E543A" w14:textId="77777777" w:rsidR="00491300" w:rsidRDefault="00491300" w:rsidP="00491300">
      <w:pPr>
        <w:rPr>
          <w:rFonts w:ascii="Times New Roman" w:hAnsi="Times New Roman" w:cs="Times New Roman"/>
        </w:rPr>
      </w:pPr>
    </w:p>
    <w:p w14:paraId="57620CF6" w14:textId="77777777" w:rsidR="00491300" w:rsidRDefault="00491300" w:rsidP="00491300">
      <w:pPr>
        <w:rPr>
          <w:rFonts w:ascii="Times New Roman" w:hAnsi="Times New Roman" w:cs="Times New Roman"/>
        </w:rPr>
      </w:pPr>
    </w:p>
    <w:p w14:paraId="679815AD" w14:textId="77777777" w:rsidR="00491300" w:rsidRDefault="00491300" w:rsidP="00491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Alice(q.v.).</w:t>
      </w:r>
    </w:p>
    <w:p w14:paraId="508485A8" w14:textId="77777777" w:rsidR="00491300" w:rsidRDefault="00491300" w:rsidP="00491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70868E2" w14:textId="77777777" w:rsidR="00491300" w:rsidRDefault="00491300" w:rsidP="00491300">
      <w:pPr>
        <w:rPr>
          <w:rFonts w:ascii="Times New Roman" w:hAnsi="Times New Roman" w:cs="Times New Roman"/>
        </w:rPr>
      </w:pPr>
    </w:p>
    <w:p w14:paraId="68AC5A53" w14:textId="77777777" w:rsidR="00491300" w:rsidRDefault="00491300" w:rsidP="00491300">
      <w:pPr>
        <w:rPr>
          <w:rFonts w:ascii="Times New Roman" w:hAnsi="Times New Roman" w:cs="Times New Roman"/>
        </w:rPr>
      </w:pPr>
    </w:p>
    <w:p w14:paraId="37121325" w14:textId="77777777" w:rsidR="00491300" w:rsidRDefault="00491300" w:rsidP="00491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   (ibid.)</w:t>
      </w:r>
    </w:p>
    <w:p w14:paraId="4B7548FC" w14:textId="77777777" w:rsidR="00491300" w:rsidRDefault="00491300" w:rsidP="00491300">
      <w:pPr>
        <w:rPr>
          <w:rFonts w:ascii="Times New Roman" w:hAnsi="Times New Roman" w:cs="Times New Roman"/>
        </w:rPr>
      </w:pPr>
    </w:p>
    <w:p w14:paraId="6D7DBD84" w14:textId="77777777" w:rsidR="00491300" w:rsidRDefault="00491300" w:rsidP="00491300">
      <w:pPr>
        <w:rPr>
          <w:rFonts w:ascii="Times New Roman" w:hAnsi="Times New Roman" w:cs="Times New Roman"/>
        </w:rPr>
      </w:pPr>
    </w:p>
    <w:p w14:paraId="0BDC6638" w14:textId="77777777" w:rsidR="00491300" w:rsidRDefault="00491300" w:rsidP="00491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Executrix:   Alice.   (ibid.)</w:t>
      </w:r>
    </w:p>
    <w:p w14:paraId="214A3029" w14:textId="77777777" w:rsidR="00491300" w:rsidRDefault="00491300" w:rsidP="00491300">
      <w:pPr>
        <w:rPr>
          <w:rFonts w:ascii="Times New Roman" w:hAnsi="Times New Roman" w:cs="Times New Roman"/>
        </w:rPr>
      </w:pPr>
    </w:p>
    <w:p w14:paraId="3626691D" w14:textId="77777777" w:rsidR="00491300" w:rsidRDefault="00491300" w:rsidP="00491300">
      <w:pPr>
        <w:rPr>
          <w:rFonts w:ascii="Times New Roman" w:hAnsi="Times New Roman" w:cs="Times New Roman"/>
        </w:rPr>
      </w:pPr>
    </w:p>
    <w:p w14:paraId="7A9B5DAA" w14:textId="1A4D732F" w:rsidR="00491300" w:rsidRDefault="00491300" w:rsidP="00491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November 2017</w:t>
      </w:r>
    </w:p>
    <w:p w14:paraId="2848A2D9" w14:textId="059C3155" w:rsidR="00B75683" w:rsidRDefault="00B75683" w:rsidP="00491300">
      <w:pPr>
        <w:rPr>
          <w:rFonts w:ascii="Times New Roman" w:hAnsi="Times New Roman" w:cs="Times New Roman"/>
        </w:rPr>
      </w:pPr>
    </w:p>
    <w:p w14:paraId="541D3CD4" w14:textId="00B37EA4" w:rsidR="00B75683" w:rsidRDefault="00B75683" w:rsidP="00491300">
      <w:pPr>
        <w:rPr>
          <w:rFonts w:ascii="Times New Roman" w:hAnsi="Times New Roman" w:cs="Times New Roman"/>
        </w:rPr>
      </w:pPr>
    </w:p>
    <w:p w14:paraId="010E0318" w14:textId="77777777" w:rsidR="00B75683" w:rsidRDefault="00B75683" w:rsidP="00491300">
      <w:pPr>
        <w:rPr>
          <w:rFonts w:ascii="Times New Roman" w:hAnsi="Times New Roman" w:cs="Times New Roman"/>
        </w:rPr>
      </w:pPr>
      <w:bookmarkStart w:id="0" w:name="_GoBack"/>
      <w:bookmarkEnd w:id="0"/>
    </w:p>
    <w:p w14:paraId="356544AF" w14:textId="77777777" w:rsidR="006B2F86" w:rsidRPr="00E71FC3" w:rsidRDefault="00B7568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D4C56" w14:textId="77777777" w:rsidR="00491300" w:rsidRDefault="00491300" w:rsidP="00E71FC3">
      <w:r>
        <w:separator/>
      </w:r>
    </w:p>
  </w:endnote>
  <w:endnote w:type="continuationSeparator" w:id="0">
    <w:p w14:paraId="107D7F00" w14:textId="77777777" w:rsidR="00491300" w:rsidRDefault="0049130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991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8C638" w14:textId="77777777" w:rsidR="00491300" w:rsidRDefault="00491300" w:rsidP="00E71FC3">
      <w:r>
        <w:separator/>
      </w:r>
    </w:p>
  </w:footnote>
  <w:footnote w:type="continuationSeparator" w:id="0">
    <w:p w14:paraId="5EA1C2D9" w14:textId="77777777" w:rsidR="00491300" w:rsidRDefault="0049130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300"/>
    <w:rsid w:val="001A7C09"/>
    <w:rsid w:val="00491300"/>
    <w:rsid w:val="00577BD5"/>
    <w:rsid w:val="00656CBA"/>
    <w:rsid w:val="006A1F77"/>
    <w:rsid w:val="00733BE7"/>
    <w:rsid w:val="00AB52E8"/>
    <w:rsid w:val="00B16D3F"/>
    <w:rsid w:val="00B7568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22D45"/>
  <w15:chartTrackingRefBased/>
  <w15:docId w15:val="{51B45F1C-DCE7-4F2B-A0E1-AE712EA1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130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913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2017-11-09T21:50:00Z</dcterms:created>
  <dcterms:modified xsi:type="dcterms:W3CDTF">2018-02-09T16:52:00Z</dcterms:modified>
</cp:coreProperties>
</file>