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7127D" w14:textId="77777777" w:rsidR="00A33614" w:rsidRDefault="00A33614" w:rsidP="00A3361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Margaret MULSO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fl.1479)</w:t>
      </w:r>
    </w:p>
    <w:p w14:paraId="39AD0613" w14:textId="77777777" w:rsidR="00A33614" w:rsidRDefault="00A33614" w:rsidP="00A3361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Staines, Surrey.</w:t>
      </w:r>
    </w:p>
    <w:p w14:paraId="3DCED760" w14:textId="77777777" w:rsidR="00A33614" w:rsidRDefault="00A33614" w:rsidP="00A33614">
      <w:pPr>
        <w:pStyle w:val="NoSpacing"/>
        <w:rPr>
          <w:rFonts w:eastAsia="Times New Roman" w:cs="Times New Roman"/>
          <w:szCs w:val="24"/>
        </w:rPr>
      </w:pPr>
    </w:p>
    <w:p w14:paraId="43295ADC" w14:textId="77777777" w:rsidR="00A33614" w:rsidRDefault="00A33614" w:rsidP="00A33614">
      <w:pPr>
        <w:pStyle w:val="NoSpacing"/>
        <w:rPr>
          <w:rFonts w:eastAsia="Times New Roman" w:cs="Times New Roman"/>
          <w:szCs w:val="24"/>
        </w:rPr>
      </w:pPr>
    </w:p>
    <w:p w14:paraId="248F93B9" w14:textId="77777777" w:rsidR="00A33614" w:rsidRDefault="00A33614" w:rsidP="00A3361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= William(q.v.).</w:t>
      </w:r>
    </w:p>
    <w:p w14:paraId="3322E5F7" w14:textId="77777777" w:rsidR="00A33614" w:rsidRDefault="00A33614" w:rsidP="00A3361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</w:p>
    <w:p w14:paraId="5CDD12B0" w14:textId="77777777" w:rsidR="00A33614" w:rsidRPr="000571A8" w:rsidRDefault="00A33614" w:rsidP="00A33614">
      <w:pPr>
        <w:pStyle w:val="NoSpacing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pp.365-7)</w:t>
      </w:r>
    </w:p>
    <w:p w14:paraId="2822E19A" w14:textId="77777777" w:rsidR="00A33614" w:rsidRDefault="00A33614" w:rsidP="00A33614">
      <w:pPr>
        <w:pStyle w:val="NoSpacing"/>
        <w:rPr>
          <w:rFonts w:cs="Times New Roman"/>
          <w:szCs w:val="24"/>
        </w:rPr>
      </w:pPr>
    </w:p>
    <w:p w14:paraId="5D35877E" w14:textId="77777777" w:rsidR="00A33614" w:rsidRDefault="00A33614" w:rsidP="00A33614">
      <w:pPr>
        <w:pStyle w:val="NoSpacing"/>
        <w:rPr>
          <w:rFonts w:cs="Times New Roman"/>
          <w:szCs w:val="24"/>
        </w:rPr>
      </w:pPr>
    </w:p>
    <w:p w14:paraId="699BCF9A" w14:textId="77777777" w:rsidR="00A33614" w:rsidRDefault="00A33614" w:rsidP="00A336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Sep.1479</w:t>
      </w:r>
      <w:r>
        <w:rPr>
          <w:rFonts w:cs="Times New Roman"/>
          <w:szCs w:val="24"/>
        </w:rPr>
        <w:tab/>
        <w:t xml:space="preserve">William made her a joint executor of his Will, in which he bequeathed </w:t>
      </w:r>
      <w:proofErr w:type="gramStart"/>
      <w:r>
        <w:rPr>
          <w:rFonts w:cs="Times New Roman"/>
          <w:szCs w:val="24"/>
        </w:rPr>
        <w:t>her</w:t>
      </w:r>
      <w:proofErr w:type="gramEnd"/>
    </w:p>
    <w:p w14:paraId="19783731" w14:textId="77777777" w:rsidR="00A33614" w:rsidRDefault="00A33614" w:rsidP="00A336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gramStart"/>
      <w:r>
        <w:rPr>
          <w:rFonts w:cs="Times New Roman"/>
          <w:szCs w:val="24"/>
        </w:rPr>
        <w:t>all of</w:t>
      </w:r>
      <w:proofErr w:type="gramEnd"/>
      <w:r>
        <w:rPr>
          <w:rFonts w:cs="Times New Roman"/>
          <w:szCs w:val="24"/>
        </w:rPr>
        <w:t xml:space="preserve"> his lands, rents and services.    (ibid.)</w:t>
      </w:r>
    </w:p>
    <w:p w14:paraId="33EA0A06" w14:textId="77777777" w:rsidR="00A33614" w:rsidRDefault="00A33614" w:rsidP="00A33614">
      <w:pPr>
        <w:pStyle w:val="NoSpacing"/>
        <w:rPr>
          <w:rFonts w:cs="Times New Roman"/>
          <w:szCs w:val="24"/>
        </w:rPr>
      </w:pPr>
    </w:p>
    <w:p w14:paraId="348F5D00" w14:textId="77777777" w:rsidR="00A33614" w:rsidRDefault="00A33614" w:rsidP="00A33614">
      <w:pPr>
        <w:pStyle w:val="NoSpacing"/>
        <w:rPr>
          <w:rFonts w:cs="Times New Roman"/>
          <w:szCs w:val="24"/>
        </w:rPr>
      </w:pPr>
    </w:p>
    <w:p w14:paraId="7AEF9426" w14:textId="77777777" w:rsidR="00A33614" w:rsidRDefault="00A33614" w:rsidP="00A336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December 2023</w:t>
      </w:r>
    </w:p>
    <w:p w14:paraId="3C12122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1D2B6" w14:textId="77777777" w:rsidR="00A33614" w:rsidRDefault="00A33614" w:rsidP="009139A6">
      <w:r>
        <w:separator/>
      </w:r>
    </w:p>
  </w:endnote>
  <w:endnote w:type="continuationSeparator" w:id="0">
    <w:p w14:paraId="204B78EA" w14:textId="77777777" w:rsidR="00A33614" w:rsidRDefault="00A336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497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8C51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B53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08F1C" w14:textId="77777777" w:rsidR="00A33614" w:rsidRDefault="00A33614" w:rsidP="009139A6">
      <w:r>
        <w:separator/>
      </w:r>
    </w:p>
  </w:footnote>
  <w:footnote w:type="continuationSeparator" w:id="0">
    <w:p w14:paraId="1153652E" w14:textId="77777777" w:rsidR="00A33614" w:rsidRDefault="00A336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C47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03B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A35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614"/>
    <w:rsid w:val="000666E0"/>
    <w:rsid w:val="002510B7"/>
    <w:rsid w:val="005C130B"/>
    <w:rsid w:val="00826F5C"/>
    <w:rsid w:val="009139A6"/>
    <w:rsid w:val="009448BB"/>
    <w:rsid w:val="00947624"/>
    <w:rsid w:val="00A3176C"/>
    <w:rsid w:val="00A33614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BE938"/>
  <w15:chartTrackingRefBased/>
  <w15:docId w15:val="{20CDDBF7-79E4-486F-8E3C-4E82A60F9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2023-12-04T16:54:00Z</dcterms:created>
  <dcterms:modified xsi:type="dcterms:W3CDTF">2023-12-04T16:54:00Z</dcterms:modified>
</cp:coreProperties>
</file>