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BE26F" w14:textId="77777777" w:rsidR="00B64BE6" w:rsidRPr="00FD33BD" w:rsidRDefault="00B64BE6" w:rsidP="00B64BE6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  <w:u w:val="single"/>
        </w:rPr>
        <w:t>John MULSO</w:t>
      </w:r>
      <w:r w:rsidRPr="00FD33BD">
        <w:rPr>
          <w:rFonts w:ascii="Times New Roman" w:hAnsi="Times New Roman" w:cs="Times New Roman"/>
          <w:sz w:val="24"/>
          <w:szCs w:val="24"/>
        </w:rPr>
        <w:t xml:space="preserve">       (d.ca.1480)</w:t>
      </w:r>
    </w:p>
    <w:p w14:paraId="0B0A8BAD" w14:textId="77777777" w:rsidR="00B64BE6" w:rsidRPr="00FD33BD" w:rsidRDefault="00B64BE6" w:rsidP="00B64BE6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>of Finedon, (formerly Thyngdon), Northamptonshire. Esquire.</w:t>
      </w:r>
    </w:p>
    <w:p w14:paraId="2E9D2D09" w14:textId="77777777" w:rsidR="00B64BE6" w:rsidRPr="00FD33BD" w:rsidRDefault="00B64BE6" w:rsidP="00B64BE6">
      <w:pPr>
        <w:rPr>
          <w:rFonts w:ascii="Times New Roman" w:hAnsi="Times New Roman" w:cs="Times New Roman"/>
          <w:sz w:val="24"/>
          <w:szCs w:val="24"/>
        </w:rPr>
      </w:pPr>
    </w:p>
    <w:p w14:paraId="5ED58D28" w14:textId="77777777" w:rsidR="00B64BE6" w:rsidRDefault="00B64BE6" w:rsidP="00B64BE6">
      <w:pPr>
        <w:rPr>
          <w:rFonts w:ascii="Times New Roman" w:hAnsi="Times New Roman" w:cs="Times New Roman"/>
          <w:sz w:val="24"/>
          <w:szCs w:val="24"/>
        </w:rPr>
      </w:pPr>
    </w:p>
    <w:p w14:paraId="7BF0FD17" w14:textId="77777777" w:rsidR="00AF4BA3" w:rsidRPr="00FD33BD" w:rsidRDefault="00AF4BA3" w:rsidP="00AF4BA3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  <w:t>1480</w:t>
      </w:r>
      <w:r w:rsidRPr="00FD33BD">
        <w:rPr>
          <w:rFonts w:ascii="Times New Roman" w:hAnsi="Times New Roman" w:cs="Times New Roman"/>
          <w:sz w:val="24"/>
          <w:szCs w:val="24"/>
        </w:rPr>
        <w:tab/>
        <w:t>John Arghume, Abbot of Croxton Abbey(q.v.), brought a plaint against him,</w:t>
      </w:r>
    </w:p>
    <w:p w14:paraId="672A43BB" w14:textId="77777777" w:rsidR="00AF4BA3" w:rsidRPr="00FD33BD" w:rsidRDefault="00AF4BA3" w:rsidP="00AF4BA3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  <w:t>as the executor of John Mulso of Finedon, esquire(q.v.).</w:t>
      </w:r>
    </w:p>
    <w:p w14:paraId="06A8271B" w14:textId="7AB357D2" w:rsidR="00AF4BA3" w:rsidRPr="00FD33BD" w:rsidRDefault="00AF4BA3" w:rsidP="00B64BE6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D33BD">
          <w:rPr>
            <w:rStyle w:val="Hyperlink"/>
            <w:rFonts w:ascii="Times New Roman" w:hAnsi="Times New Roman" w:cs="Times New Roman"/>
            <w:sz w:val="24"/>
            <w:szCs w:val="24"/>
          </w:rPr>
          <w:t>http://www.uh.edu/waalt/index.php/CP40/871</w:t>
        </w:r>
      </w:hyperlink>
      <w:r w:rsidRPr="00FD33BD">
        <w:rPr>
          <w:rFonts w:ascii="Times New Roman" w:hAnsi="Times New Roman" w:cs="Times New Roman"/>
          <w:sz w:val="24"/>
          <w:szCs w:val="24"/>
        </w:rPr>
        <w:t>)</w:t>
      </w:r>
    </w:p>
    <w:p w14:paraId="41951E09" w14:textId="77777777" w:rsidR="00B64BE6" w:rsidRPr="00FD33BD" w:rsidRDefault="00B64BE6" w:rsidP="00B64BE6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  <w:t>1480</w:t>
      </w:r>
      <w:r w:rsidRPr="00FD33BD">
        <w:rPr>
          <w:rFonts w:ascii="Times New Roman" w:hAnsi="Times New Roman" w:cs="Times New Roman"/>
          <w:sz w:val="24"/>
          <w:szCs w:val="24"/>
        </w:rPr>
        <w:tab/>
        <w:t>He died in or before this time.</w:t>
      </w:r>
    </w:p>
    <w:p w14:paraId="10AE0555" w14:textId="77777777" w:rsidR="00B64BE6" w:rsidRPr="00FD33BD" w:rsidRDefault="00B64BE6" w:rsidP="00B64BE6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FD33BD">
          <w:rPr>
            <w:rStyle w:val="Hyperlink"/>
            <w:rFonts w:ascii="Times New Roman" w:hAnsi="Times New Roman" w:cs="Times New Roman"/>
            <w:sz w:val="24"/>
            <w:szCs w:val="24"/>
          </w:rPr>
          <w:t>http://www.uh.edu/waalt/index.php/CP40/871</w:t>
        </w:r>
      </w:hyperlink>
      <w:r w:rsidRPr="00FD33BD">
        <w:rPr>
          <w:rFonts w:ascii="Times New Roman" w:hAnsi="Times New Roman" w:cs="Times New Roman"/>
          <w:sz w:val="24"/>
          <w:szCs w:val="24"/>
        </w:rPr>
        <w:t>)</w:t>
      </w:r>
    </w:p>
    <w:p w14:paraId="7F0F3AFB" w14:textId="77777777" w:rsidR="00B64BE6" w:rsidRPr="00FD33BD" w:rsidRDefault="00B64BE6" w:rsidP="00B64BE6">
      <w:pPr>
        <w:rPr>
          <w:rFonts w:ascii="Times New Roman" w:hAnsi="Times New Roman" w:cs="Times New Roman"/>
          <w:sz w:val="24"/>
          <w:szCs w:val="24"/>
        </w:rPr>
      </w:pPr>
    </w:p>
    <w:p w14:paraId="0656BCBA" w14:textId="77777777" w:rsidR="00B64BE6" w:rsidRPr="00FD33BD" w:rsidRDefault="00B64BE6" w:rsidP="00B64BE6">
      <w:pPr>
        <w:rPr>
          <w:rFonts w:ascii="Times New Roman" w:hAnsi="Times New Roman" w:cs="Times New Roman"/>
          <w:sz w:val="24"/>
          <w:szCs w:val="24"/>
        </w:rPr>
      </w:pPr>
    </w:p>
    <w:p w14:paraId="4892E3B1" w14:textId="77777777" w:rsidR="00B64BE6" w:rsidRPr="00FD33BD" w:rsidRDefault="00B64BE6" w:rsidP="00B64BE6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>Executor:   John Mulso of Finedon(q.v.).   (ibid.)</w:t>
      </w:r>
    </w:p>
    <w:p w14:paraId="4635D903" w14:textId="77777777" w:rsidR="00B64BE6" w:rsidRPr="00FD33BD" w:rsidRDefault="00B64BE6" w:rsidP="00B64BE6">
      <w:pPr>
        <w:rPr>
          <w:rFonts w:ascii="Times New Roman" w:hAnsi="Times New Roman" w:cs="Times New Roman"/>
          <w:sz w:val="24"/>
          <w:szCs w:val="24"/>
        </w:rPr>
      </w:pPr>
    </w:p>
    <w:p w14:paraId="1AD32E85" w14:textId="77777777" w:rsidR="00B64BE6" w:rsidRPr="00FD33BD" w:rsidRDefault="00B64BE6" w:rsidP="00B64BE6">
      <w:pPr>
        <w:rPr>
          <w:rFonts w:ascii="Times New Roman" w:hAnsi="Times New Roman" w:cs="Times New Roman"/>
          <w:sz w:val="24"/>
          <w:szCs w:val="24"/>
        </w:rPr>
      </w:pPr>
    </w:p>
    <w:p w14:paraId="32AC6368" w14:textId="77777777" w:rsidR="00B64BE6" w:rsidRDefault="00B64BE6" w:rsidP="00B64BE6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>10 January 2022</w:t>
      </w:r>
    </w:p>
    <w:p w14:paraId="3AF95C55" w14:textId="4DC84036" w:rsidR="00AF4BA3" w:rsidRPr="00FD33BD" w:rsidRDefault="00AF4BA3" w:rsidP="00B64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December 2025</w:t>
      </w:r>
    </w:p>
    <w:p w14:paraId="6A9C12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EFAD4" w14:textId="77777777" w:rsidR="0033180E" w:rsidRDefault="0033180E" w:rsidP="009139A6">
      <w:r>
        <w:separator/>
      </w:r>
    </w:p>
  </w:endnote>
  <w:endnote w:type="continuationSeparator" w:id="0">
    <w:p w14:paraId="5B01A60E" w14:textId="77777777" w:rsidR="0033180E" w:rsidRDefault="003318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B52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FB1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3A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9771C" w14:textId="77777777" w:rsidR="0033180E" w:rsidRDefault="0033180E" w:rsidP="009139A6">
      <w:r>
        <w:separator/>
      </w:r>
    </w:p>
  </w:footnote>
  <w:footnote w:type="continuationSeparator" w:id="0">
    <w:p w14:paraId="12439DAD" w14:textId="77777777" w:rsidR="0033180E" w:rsidRDefault="003318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354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158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7BC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BE6"/>
    <w:rsid w:val="000666E0"/>
    <w:rsid w:val="000A2E7A"/>
    <w:rsid w:val="001307AC"/>
    <w:rsid w:val="00190DFA"/>
    <w:rsid w:val="002510B7"/>
    <w:rsid w:val="00270799"/>
    <w:rsid w:val="002737D5"/>
    <w:rsid w:val="0033180E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AF4BA3"/>
    <w:rsid w:val="00B64BE6"/>
    <w:rsid w:val="00BA00AB"/>
    <w:rsid w:val="00C71834"/>
    <w:rsid w:val="00CB4ED9"/>
    <w:rsid w:val="00CD1280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A3420"/>
  <w15:chartTrackingRefBased/>
  <w15:docId w15:val="{9A993FC5-C7BB-40D0-A07F-1F1BE9BA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BE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4B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uh.edu/waalt/index.php/CP40/871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52</Words>
  <Characters>373</Characters>
  <Application>Microsoft Office Word</Application>
  <DocSecurity>0</DocSecurity>
  <Lines>16</Lines>
  <Paragraphs>10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2025-05-25T19:56:00Z</dcterms:created>
  <dcterms:modified xsi:type="dcterms:W3CDTF">2025-12-04T10:50:00Z</dcterms:modified>
</cp:coreProperties>
</file>