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MULSO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Mitcheldean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resigned. He was given a pension of £10.</w:t>
      </w: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(Lacy Register p.114)</w:t>
      </w: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1116" w:rsidRPr="004D1116" w:rsidRDefault="004D11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4D1116" w:rsidRPr="004D11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116" w:rsidRDefault="004D1116" w:rsidP="00564E3C">
      <w:pPr>
        <w:spacing w:after="0" w:line="240" w:lineRule="auto"/>
      </w:pPr>
      <w:r>
        <w:separator/>
      </w:r>
    </w:p>
  </w:endnote>
  <w:endnote w:type="continuationSeparator" w:id="0">
    <w:p w:rsidR="004D1116" w:rsidRDefault="004D11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D1116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116" w:rsidRDefault="004D1116" w:rsidP="00564E3C">
      <w:pPr>
        <w:spacing w:after="0" w:line="240" w:lineRule="auto"/>
      </w:pPr>
      <w:r>
        <w:separator/>
      </w:r>
    </w:p>
  </w:footnote>
  <w:footnote w:type="continuationSeparator" w:id="0">
    <w:p w:rsidR="004D1116" w:rsidRDefault="004D11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6"/>
    <w:rsid w:val="00372DC6"/>
    <w:rsid w:val="004D111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3A72C"/>
  <w15:chartTrackingRefBased/>
  <w15:docId w15:val="{8F3A177F-75AA-48DD-9442-429AAB3D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2015-10-13T10:21:00Z</dcterms:created>
  <dcterms:modified xsi:type="dcterms:W3CDTF">2015-10-13T10:24:00Z</dcterms:modified>
</cp:coreProperties>
</file>