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B617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MULS0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fl.1457)</w:t>
      </w:r>
    </w:p>
    <w:p w14:paraId="059868A0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2748D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E286D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Jan.1457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enfeoffed by John Brake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1F11CA52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Bretayne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Milton(q.v.)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Woodcfoft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its</w:t>
      </w:r>
    </w:p>
    <w:p w14:paraId="088B74C6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appurtenances in Woodcroft, </w:t>
      </w:r>
      <w:proofErr w:type="spellStart"/>
      <w:r>
        <w:rPr>
          <w:rFonts w:ascii="Times New Roman" w:hAnsi="Times New Roman" w:cs="Times New Roman"/>
          <w:sz w:val="24"/>
          <w:szCs w:val="24"/>
        </w:rPr>
        <w:t>Etton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Helpston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Ufford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Marham, </w:t>
      </w:r>
      <w:proofErr w:type="spellStart"/>
      <w:r>
        <w:rPr>
          <w:rFonts w:ascii="Times New Roman" w:hAnsi="Times New Roman" w:cs="Times New Roman"/>
          <w:sz w:val="24"/>
          <w:szCs w:val="24"/>
        </w:rPr>
        <w:t>Glinton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90B8042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Paston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  (T.N.A. ref F(M) Charter/670)</w:t>
      </w:r>
    </w:p>
    <w:p w14:paraId="794443E2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ED221F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42E432" w14:textId="77777777" w:rsidR="00EF7959" w:rsidRDefault="00EF7959" w:rsidP="00EF79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2022</w:t>
      </w:r>
    </w:p>
    <w:p w14:paraId="6E163A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AA08" w14:textId="77777777" w:rsidR="00EF7959" w:rsidRDefault="00EF7959" w:rsidP="009139A6">
      <w:r>
        <w:separator/>
      </w:r>
    </w:p>
  </w:endnote>
  <w:endnote w:type="continuationSeparator" w:id="0">
    <w:p w14:paraId="1B7D3FC3" w14:textId="77777777" w:rsidR="00EF7959" w:rsidRDefault="00EF79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60F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21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96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8356E" w14:textId="77777777" w:rsidR="00EF7959" w:rsidRDefault="00EF7959" w:rsidP="009139A6">
      <w:r>
        <w:separator/>
      </w:r>
    </w:p>
  </w:footnote>
  <w:footnote w:type="continuationSeparator" w:id="0">
    <w:p w14:paraId="74FFD258" w14:textId="77777777" w:rsidR="00EF7959" w:rsidRDefault="00EF79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DA6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B4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D86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795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73DCA"/>
  <w15:chartTrackingRefBased/>
  <w15:docId w15:val="{42276CFB-0017-490A-BDB3-59D97CAC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2022-03-08T16:46:00Z</dcterms:created>
  <dcterms:modified xsi:type="dcterms:W3CDTF">2022-03-08T16:47:00Z</dcterms:modified>
</cp:coreProperties>
</file>