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0B17C" w14:textId="77777777" w:rsidR="004914EE" w:rsidRDefault="004914EE" w:rsidP="004914E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MULSO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6145C40D" w14:textId="77777777" w:rsidR="004914EE" w:rsidRDefault="004914EE" w:rsidP="004914E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C7F170A" w14:textId="77777777" w:rsidR="004914EE" w:rsidRDefault="004914EE" w:rsidP="004914E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2A3BF30" w14:textId="77777777" w:rsidR="004914EE" w:rsidRDefault="004914EE" w:rsidP="004914E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Apr.1404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for going to Calais to serve under</w:t>
      </w:r>
    </w:p>
    <w:p w14:paraId="1EEA6523" w14:textId="77777777" w:rsidR="004914EE" w:rsidRDefault="004914EE" w:rsidP="004914E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John Beaufort, Earl of Somerset(q.v.).</w:t>
      </w:r>
    </w:p>
    <w:p w14:paraId="2136BB3F" w14:textId="77777777" w:rsidR="004914EE" w:rsidRDefault="004914EE" w:rsidP="004914EE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C76/87, m7,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BBA16F5" w14:textId="77777777" w:rsidR="004914EE" w:rsidRDefault="004914EE" w:rsidP="004914E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3D0FA240" w14:textId="77777777" w:rsidR="004914EE" w:rsidRDefault="004914EE" w:rsidP="004914E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BD044A6" w14:textId="77777777" w:rsidR="004914EE" w:rsidRDefault="004914EE" w:rsidP="004914E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FE64E27" w14:textId="77777777" w:rsidR="004914EE" w:rsidRDefault="004914EE" w:rsidP="004914E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16 November 2022</w:t>
      </w:r>
    </w:p>
    <w:p w14:paraId="4EE866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A4E48" w14:textId="77777777" w:rsidR="004914EE" w:rsidRDefault="004914EE" w:rsidP="009139A6">
      <w:r>
        <w:separator/>
      </w:r>
    </w:p>
  </w:endnote>
  <w:endnote w:type="continuationSeparator" w:id="0">
    <w:p w14:paraId="3CE1994D" w14:textId="77777777" w:rsidR="004914EE" w:rsidRDefault="004914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F97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2005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709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076C5" w14:textId="77777777" w:rsidR="004914EE" w:rsidRDefault="004914EE" w:rsidP="009139A6">
      <w:r>
        <w:separator/>
      </w:r>
    </w:p>
  </w:footnote>
  <w:footnote w:type="continuationSeparator" w:id="0">
    <w:p w14:paraId="6279120F" w14:textId="77777777" w:rsidR="004914EE" w:rsidRDefault="004914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922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4C0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1F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4EE"/>
    <w:rsid w:val="000666E0"/>
    <w:rsid w:val="002510B7"/>
    <w:rsid w:val="004914E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C94A3"/>
  <w15:chartTrackingRefBased/>
  <w15:docId w15:val="{9B18CB5F-1B8E-4E21-85E8-E4B5D274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2022-11-25T20:02:00Z</dcterms:created>
  <dcterms:modified xsi:type="dcterms:W3CDTF">2022-11-25T20:02:00Z</dcterms:modified>
</cp:coreProperties>
</file>