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4A94B" w14:textId="77777777" w:rsidR="002711A7" w:rsidRDefault="002711A7" w:rsidP="002711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MULSHO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7C6F8A51" w14:textId="77777777" w:rsidR="002711A7" w:rsidRDefault="002711A7" w:rsidP="002711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E1A5117" w14:textId="77777777" w:rsidR="002711A7" w:rsidRDefault="002711A7" w:rsidP="002711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A5CF60" w14:textId="77777777" w:rsidR="002711A7" w:rsidRDefault="002711A7" w:rsidP="002711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115E8F" w14:textId="77777777" w:rsidR="002711A7" w:rsidRDefault="002711A7" w:rsidP="002711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excepting Northampton, the subsidy granted to the King at the last Parliament.</w:t>
      </w:r>
    </w:p>
    <w:p w14:paraId="1B654EC5" w14:textId="77777777" w:rsidR="002711A7" w:rsidRDefault="002711A7" w:rsidP="002711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pp.251-4)</w:t>
      </w:r>
    </w:p>
    <w:p w14:paraId="188BA599" w14:textId="77777777" w:rsidR="002711A7" w:rsidRDefault="002711A7" w:rsidP="002711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5CA3BE" w14:textId="77777777" w:rsidR="002711A7" w:rsidRDefault="002711A7" w:rsidP="002711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027C9A" w14:textId="77777777" w:rsidR="002711A7" w:rsidRDefault="002711A7" w:rsidP="002711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p w14:paraId="49DF983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8BDE5" w14:textId="77777777" w:rsidR="002711A7" w:rsidRDefault="002711A7" w:rsidP="009139A6">
      <w:r>
        <w:separator/>
      </w:r>
    </w:p>
  </w:endnote>
  <w:endnote w:type="continuationSeparator" w:id="0">
    <w:p w14:paraId="3D9926B2" w14:textId="77777777" w:rsidR="002711A7" w:rsidRDefault="002711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803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AE1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F23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07FF5" w14:textId="77777777" w:rsidR="002711A7" w:rsidRDefault="002711A7" w:rsidP="009139A6">
      <w:r>
        <w:separator/>
      </w:r>
    </w:p>
  </w:footnote>
  <w:footnote w:type="continuationSeparator" w:id="0">
    <w:p w14:paraId="6A3734F5" w14:textId="77777777" w:rsidR="002711A7" w:rsidRDefault="002711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6B4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399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49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A7"/>
    <w:rsid w:val="000666E0"/>
    <w:rsid w:val="002510B7"/>
    <w:rsid w:val="002711A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BE908"/>
  <w15:chartTrackingRefBased/>
  <w15:docId w15:val="{61B00732-AB93-4F70-8329-9421E01E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2021-06-22T20:29:00Z</dcterms:created>
  <dcterms:modified xsi:type="dcterms:W3CDTF">2021-06-22T20:29:00Z</dcterms:modified>
</cp:coreProperties>
</file>