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A885E" w14:textId="77777777" w:rsidR="008F2C23" w:rsidRDefault="008F2C23" w:rsidP="008F2C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MULSHO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3F5E61BA" w14:textId="77777777" w:rsidR="008F2C23" w:rsidRDefault="008F2C23" w:rsidP="008F2C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22D805C6" w14:textId="77777777" w:rsidR="008F2C23" w:rsidRDefault="008F2C23" w:rsidP="008F2C23">
      <w:pPr>
        <w:rPr>
          <w:rFonts w:ascii="Times New Roman" w:hAnsi="Times New Roman" w:cs="Times New Roman"/>
        </w:rPr>
      </w:pPr>
    </w:p>
    <w:p w14:paraId="5462314E" w14:textId="77777777" w:rsidR="008F2C23" w:rsidRDefault="008F2C23" w:rsidP="008F2C23">
      <w:pPr>
        <w:rPr>
          <w:rFonts w:ascii="Times New Roman" w:hAnsi="Times New Roman" w:cs="Times New Roman"/>
        </w:rPr>
      </w:pPr>
    </w:p>
    <w:p w14:paraId="560A55E6" w14:textId="77777777" w:rsidR="008F2C23" w:rsidRDefault="008F2C23" w:rsidP="008F2C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He, William Catesby(q.v.) and Robert Pemberton(q.v.) made a plaint of trespass</w:t>
      </w:r>
    </w:p>
    <w:p w14:paraId="658E4D37" w14:textId="77777777" w:rsidR="008F2C23" w:rsidRDefault="008F2C23" w:rsidP="008F2C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taking against Henry </w:t>
      </w:r>
      <w:proofErr w:type="spellStart"/>
      <w:r>
        <w:rPr>
          <w:rFonts w:ascii="Times New Roman" w:hAnsi="Times New Roman" w:cs="Times New Roman"/>
        </w:rPr>
        <w:t>Hodelston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Kyrkeby</w:t>
      </w:r>
      <w:proofErr w:type="spellEnd"/>
      <w:r>
        <w:rPr>
          <w:rFonts w:ascii="Times New Roman" w:hAnsi="Times New Roman" w:cs="Times New Roman"/>
        </w:rPr>
        <w:t>(q.v.) and John</w:t>
      </w:r>
    </w:p>
    <w:p w14:paraId="1F353011" w14:textId="77777777" w:rsidR="008F2C23" w:rsidRDefault="008F2C23" w:rsidP="008F2C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Shepey</w:t>
      </w:r>
      <w:proofErr w:type="spellEnd"/>
      <w:r>
        <w:rPr>
          <w:rFonts w:ascii="Times New Roman" w:hAnsi="Times New Roman" w:cs="Times New Roman"/>
        </w:rPr>
        <w:t xml:space="preserve">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Irthlingborough</w:t>
      </w:r>
      <w:proofErr w:type="spellEnd"/>
      <w:r>
        <w:rPr>
          <w:rFonts w:ascii="Times New Roman" w:hAnsi="Times New Roman" w:cs="Times New Roman"/>
        </w:rPr>
        <w:t>, Northamptonshire.</w:t>
      </w:r>
    </w:p>
    <w:p w14:paraId="5681C408" w14:textId="77777777" w:rsidR="008F2C23" w:rsidRDefault="008F2C23" w:rsidP="008F2C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4B4A482A" w14:textId="77777777" w:rsidR="008F2C23" w:rsidRDefault="008F2C23" w:rsidP="008F2C23">
      <w:pPr>
        <w:rPr>
          <w:rFonts w:ascii="Times New Roman" w:hAnsi="Times New Roman" w:cs="Times New Roman"/>
        </w:rPr>
      </w:pPr>
    </w:p>
    <w:p w14:paraId="7BBF4441" w14:textId="77777777" w:rsidR="008F2C23" w:rsidRDefault="008F2C23" w:rsidP="008F2C23">
      <w:pPr>
        <w:rPr>
          <w:rFonts w:ascii="Times New Roman" w:hAnsi="Times New Roman" w:cs="Times New Roman"/>
        </w:rPr>
      </w:pPr>
    </w:p>
    <w:p w14:paraId="73AA5903" w14:textId="77777777" w:rsidR="008F2C23" w:rsidRDefault="008F2C23" w:rsidP="008F2C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June 2019</w:t>
      </w:r>
    </w:p>
    <w:p w14:paraId="663ED966" w14:textId="77777777" w:rsidR="006B2F86" w:rsidRPr="00E71FC3" w:rsidRDefault="008F2C23" w:rsidP="00E71FC3">
      <w:pPr>
        <w:pStyle w:val="NoSpacing"/>
      </w:pPr>
      <w:bookmarkStart w:id="0" w:name="_GoBack"/>
      <w:bookmarkEnd w:id="0"/>
    </w:p>
    <w:sectPr w:rsidR="006B2F86" w:rsidRPr="00E71FC3" w:rsidSect="008F2C23">
      <w:footerReference w:type="default" r:id="rId6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1ABC4" w14:textId="77777777" w:rsidR="008F2C23" w:rsidRDefault="008F2C23" w:rsidP="00E71FC3">
      <w:r>
        <w:separator/>
      </w:r>
    </w:p>
  </w:endnote>
  <w:endnote w:type="continuationSeparator" w:id="0">
    <w:p w14:paraId="6C6AEAF4" w14:textId="77777777" w:rsidR="008F2C23" w:rsidRDefault="008F2C2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5881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70622" w14:textId="77777777" w:rsidR="008F2C23" w:rsidRDefault="008F2C23" w:rsidP="00E71FC3">
      <w:r>
        <w:separator/>
      </w:r>
    </w:p>
  </w:footnote>
  <w:footnote w:type="continuationSeparator" w:id="0">
    <w:p w14:paraId="328ED7E7" w14:textId="77777777" w:rsidR="008F2C23" w:rsidRDefault="008F2C2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C23"/>
    <w:rsid w:val="001A7C09"/>
    <w:rsid w:val="00577BD5"/>
    <w:rsid w:val="00656CBA"/>
    <w:rsid w:val="006A1F77"/>
    <w:rsid w:val="00733BE7"/>
    <w:rsid w:val="008F2C2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D622F"/>
  <w15:chartTrackingRefBased/>
  <w15:docId w15:val="{4D0B827A-F055-4CC7-99B4-417BB9CB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C2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2019-07-04T19:49:00Z</dcterms:created>
  <dcterms:modified xsi:type="dcterms:W3CDTF">2019-07-04T19:51:00Z</dcterms:modified>
</cp:coreProperties>
</file>