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3F650" w14:textId="77777777" w:rsidR="004E7B45" w:rsidRDefault="004E7B45" w:rsidP="004E7B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MULSEY</w:t>
      </w:r>
      <w:r>
        <w:rPr>
          <w:rFonts w:cs="Times New Roman"/>
          <w:szCs w:val="24"/>
        </w:rPr>
        <w:t xml:space="preserve">        (fl.1418)</w:t>
      </w:r>
    </w:p>
    <w:p w14:paraId="590D4B4E" w14:textId="77777777" w:rsidR="004E7B45" w:rsidRDefault="004E7B45" w:rsidP="004E7B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Dorking, Surrey.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6E0ECCEB" w14:textId="77777777" w:rsidR="004E7B45" w:rsidRDefault="004E7B45" w:rsidP="004E7B45">
      <w:pPr>
        <w:pStyle w:val="NoSpacing"/>
        <w:rPr>
          <w:rFonts w:cs="Times New Roman"/>
          <w:szCs w:val="24"/>
        </w:rPr>
      </w:pPr>
    </w:p>
    <w:p w14:paraId="48D84E8E" w14:textId="77777777" w:rsidR="004E7B45" w:rsidRDefault="004E7B45" w:rsidP="004E7B45">
      <w:pPr>
        <w:pStyle w:val="NoSpacing"/>
        <w:rPr>
          <w:rFonts w:cs="Times New Roman"/>
          <w:szCs w:val="24"/>
        </w:rPr>
      </w:pPr>
    </w:p>
    <w:p w14:paraId="2D4A68BE" w14:textId="77777777" w:rsidR="004E7B45" w:rsidRDefault="004E7B45" w:rsidP="004E7B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>Sir Thomas Camoys(q.v.) brought a plaint of trespass in a park and</w:t>
      </w:r>
    </w:p>
    <w:p w14:paraId="1AA0FB9F" w14:textId="77777777" w:rsidR="004E7B45" w:rsidRDefault="004E7B45" w:rsidP="004E7B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Hunting against him and 15 others.</w:t>
      </w:r>
    </w:p>
    <w:p w14:paraId="2CE1B7E3" w14:textId="77777777" w:rsidR="004E7B45" w:rsidRDefault="004E7B45" w:rsidP="004E7B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C5144">
          <w:rPr>
            <w:rStyle w:val="Hyperlink"/>
            <w:rFonts w:cs="Times New Roman"/>
            <w:szCs w:val="24"/>
          </w:rPr>
          <w:t>http://aalt.law.uh.edu/Indices/CP40Indices/CP40no629/CP40no629Pl.htm</w:t>
        </w:r>
      </w:hyperlink>
      <w:r>
        <w:rPr>
          <w:rFonts w:cs="Times New Roman"/>
          <w:szCs w:val="24"/>
        </w:rPr>
        <w:t xml:space="preserve"> )</w:t>
      </w:r>
    </w:p>
    <w:p w14:paraId="6A5850FC" w14:textId="77777777" w:rsidR="004E7B45" w:rsidRDefault="004E7B45" w:rsidP="004E7B45">
      <w:pPr>
        <w:pStyle w:val="NoSpacing"/>
        <w:rPr>
          <w:rFonts w:cs="Times New Roman"/>
          <w:szCs w:val="24"/>
        </w:rPr>
      </w:pPr>
    </w:p>
    <w:p w14:paraId="5927C55D" w14:textId="77777777" w:rsidR="004E7B45" w:rsidRDefault="004E7B45" w:rsidP="004E7B45">
      <w:pPr>
        <w:pStyle w:val="NoSpacing"/>
        <w:rPr>
          <w:rFonts w:cs="Times New Roman"/>
          <w:szCs w:val="24"/>
        </w:rPr>
      </w:pPr>
    </w:p>
    <w:p w14:paraId="65CB5740" w14:textId="77777777" w:rsidR="004E7B45" w:rsidRDefault="004E7B45" w:rsidP="004E7B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April 2025</w:t>
      </w:r>
    </w:p>
    <w:p w14:paraId="0119780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A4207" w14:textId="77777777" w:rsidR="004E7B45" w:rsidRDefault="004E7B45" w:rsidP="009139A6">
      <w:r>
        <w:separator/>
      </w:r>
    </w:p>
  </w:endnote>
  <w:endnote w:type="continuationSeparator" w:id="0">
    <w:p w14:paraId="760F9891" w14:textId="77777777" w:rsidR="004E7B45" w:rsidRDefault="004E7B4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9B4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A09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907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4FA60" w14:textId="77777777" w:rsidR="004E7B45" w:rsidRDefault="004E7B45" w:rsidP="009139A6">
      <w:r>
        <w:separator/>
      </w:r>
    </w:p>
  </w:footnote>
  <w:footnote w:type="continuationSeparator" w:id="0">
    <w:p w14:paraId="63B13B43" w14:textId="77777777" w:rsidR="004E7B45" w:rsidRDefault="004E7B4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380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696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02C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45"/>
    <w:rsid w:val="000666E0"/>
    <w:rsid w:val="000A2E7A"/>
    <w:rsid w:val="00190DFA"/>
    <w:rsid w:val="002510B7"/>
    <w:rsid w:val="00270799"/>
    <w:rsid w:val="00357E4A"/>
    <w:rsid w:val="004E7B45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83486"/>
  <w15:chartTrackingRefBased/>
  <w15:docId w15:val="{1AE50277-54D2-4371-9A83-C461DFD7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E7B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2025-04-06T20:20:00Z</dcterms:created>
  <dcterms:modified xsi:type="dcterms:W3CDTF">2025-04-06T20:21:00Z</dcterms:modified>
</cp:coreProperties>
</file>