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F48C0" w14:textId="77777777" w:rsidR="00CB50FA" w:rsidRDefault="00CB50FA" w:rsidP="00CB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MULLYNG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6A46A1F9" w14:textId="77777777" w:rsidR="00CB50FA" w:rsidRDefault="00CB50FA" w:rsidP="00CB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2C0BE73" w14:textId="77777777" w:rsidR="00CB50FA" w:rsidRDefault="00CB50FA" w:rsidP="00CB50FA">
      <w:pPr>
        <w:pStyle w:val="NoSpacing"/>
        <w:rPr>
          <w:rFonts w:cs="Times New Roman"/>
          <w:szCs w:val="24"/>
        </w:rPr>
      </w:pPr>
    </w:p>
    <w:p w14:paraId="27571852" w14:textId="77777777" w:rsidR="00CB50FA" w:rsidRDefault="00CB50FA" w:rsidP="00CB50FA">
      <w:pPr>
        <w:pStyle w:val="NoSpacing"/>
        <w:rPr>
          <w:rFonts w:cs="Times New Roman"/>
          <w:szCs w:val="24"/>
        </w:rPr>
      </w:pPr>
    </w:p>
    <w:p w14:paraId="534CD3C2" w14:textId="77777777" w:rsidR="00CB50FA" w:rsidRDefault="00CB50FA" w:rsidP="00CB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r>
        <w:rPr>
          <w:rFonts w:cs="Times New Roman"/>
          <w:szCs w:val="24"/>
        </w:rPr>
        <w:t>Mullyng</w:t>
      </w:r>
      <w:proofErr w:type="spellEnd"/>
      <w:r>
        <w:rPr>
          <w:rFonts w:cs="Times New Roman"/>
          <w:szCs w:val="24"/>
        </w:rPr>
        <w:t>.      (</w:t>
      </w:r>
      <w:hyperlink r:id="rId6" w:history="1">
        <w:r w:rsidRPr="0065788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4564AEBD" w14:textId="77777777" w:rsidR="00CB50FA" w:rsidRDefault="00CB50FA" w:rsidP="00CB50FA">
      <w:pPr>
        <w:pStyle w:val="NoSpacing"/>
        <w:rPr>
          <w:rFonts w:cs="Times New Roman"/>
          <w:szCs w:val="24"/>
        </w:rPr>
      </w:pPr>
    </w:p>
    <w:p w14:paraId="42906CC4" w14:textId="77777777" w:rsidR="00CB50FA" w:rsidRDefault="00CB50FA" w:rsidP="00CB50FA">
      <w:pPr>
        <w:pStyle w:val="NoSpacing"/>
        <w:rPr>
          <w:rFonts w:cs="Times New Roman"/>
          <w:szCs w:val="24"/>
        </w:rPr>
      </w:pPr>
    </w:p>
    <w:p w14:paraId="39A96874" w14:textId="77777777" w:rsidR="00CB50FA" w:rsidRDefault="00CB50FA" w:rsidP="00CB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He became apprenticed to William </w:t>
      </w:r>
      <w:proofErr w:type="spellStart"/>
      <w:r>
        <w:rPr>
          <w:rFonts w:cs="Times New Roman"/>
          <w:szCs w:val="24"/>
        </w:rPr>
        <w:t>Foorde</w:t>
      </w:r>
      <w:proofErr w:type="spellEnd"/>
      <w:r>
        <w:rPr>
          <w:rFonts w:cs="Times New Roman"/>
          <w:szCs w:val="24"/>
        </w:rPr>
        <w:t xml:space="preserve"> of London, draper(q.v.).  (ibid.)</w:t>
      </w:r>
    </w:p>
    <w:p w14:paraId="33190E65" w14:textId="77777777" w:rsidR="00CB50FA" w:rsidRDefault="00CB50FA" w:rsidP="00CB50FA">
      <w:pPr>
        <w:pStyle w:val="NoSpacing"/>
        <w:rPr>
          <w:rFonts w:cs="Times New Roman"/>
          <w:szCs w:val="24"/>
        </w:rPr>
      </w:pPr>
    </w:p>
    <w:p w14:paraId="634A13E1" w14:textId="77777777" w:rsidR="00CB50FA" w:rsidRDefault="00CB50FA" w:rsidP="00CB50FA">
      <w:pPr>
        <w:pStyle w:val="NoSpacing"/>
        <w:rPr>
          <w:rFonts w:cs="Times New Roman"/>
          <w:szCs w:val="24"/>
        </w:rPr>
      </w:pPr>
    </w:p>
    <w:p w14:paraId="2BE97AC0" w14:textId="77777777" w:rsidR="00CB50FA" w:rsidRDefault="00CB50FA" w:rsidP="00CB50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2024</w:t>
      </w:r>
    </w:p>
    <w:p w14:paraId="09DB25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764FC" w14:textId="77777777" w:rsidR="00CB50FA" w:rsidRDefault="00CB50FA" w:rsidP="009139A6">
      <w:r>
        <w:separator/>
      </w:r>
    </w:p>
  </w:endnote>
  <w:endnote w:type="continuationSeparator" w:id="0">
    <w:p w14:paraId="5078B0F5" w14:textId="77777777" w:rsidR="00CB50FA" w:rsidRDefault="00CB50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599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50D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D45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E2494" w14:textId="77777777" w:rsidR="00CB50FA" w:rsidRDefault="00CB50FA" w:rsidP="009139A6">
      <w:r>
        <w:separator/>
      </w:r>
    </w:p>
  </w:footnote>
  <w:footnote w:type="continuationSeparator" w:id="0">
    <w:p w14:paraId="03B697AE" w14:textId="77777777" w:rsidR="00CB50FA" w:rsidRDefault="00CB50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4AE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3E5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98F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F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CB50F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C92E"/>
  <w15:chartTrackingRefBased/>
  <w15:docId w15:val="{94F37BD7-F729-4FA0-9FBD-BC8059CD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50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2024-05-18T20:55:00Z</dcterms:created>
  <dcterms:modified xsi:type="dcterms:W3CDTF">2024-05-18T20:55:00Z</dcterms:modified>
</cp:coreProperties>
</file>