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DDFB7" w14:textId="77777777" w:rsidR="009E29A9" w:rsidRDefault="009E29A9" w:rsidP="009E29A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MULLYNG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7BC450C" w14:textId="77777777" w:rsidR="009E29A9" w:rsidRDefault="009E29A9" w:rsidP="009E29A9">
      <w:pPr>
        <w:pStyle w:val="NoSpacing"/>
        <w:rPr>
          <w:rFonts w:cs="Times New Roman"/>
          <w:szCs w:val="24"/>
        </w:rPr>
      </w:pPr>
    </w:p>
    <w:p w14:paraId="3CB1C7D5" w14:textId="77777777" w:rsidR="009E29A9" w:rsidRDefault="009E29A9" w:rsidP="009E29A9">
      <w:pPr>
        <w:pStyle w:val="NoSpacing"/>
        <w:rPr>
          <w:rFonts w:cs="Times New Roman"/>
          <w:szCs w:val="24"/>
        </w:rPr>
      </w:pPr>
    </w:p>
    <w:p w14:paraId="0B4C147E" w14:textId="77777777" w:rsidR="009E29A9" w:rsidRDefault="009E29A9" w:rsidP="009E2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Grinstead,</w:t>
      </w:r>
    </w:p>
    <w:p w14:paraId="00BADEA6" w14:textId="77777777" w:rsidR="009E29A9" w:rsidRDefault="009E29A9" w:rsidP="009E2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Sussex, into landholdings of Ralph Neville, 2</w:t>
      </w:r>
      <w:r w:rsidRPr="003A2E80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1BFC349D" w14:textId="77777777" w:rsidR="009E29A9" w:rsidRDefault="009E29A9" w:rsidP="009E29A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57B2841" w14:textId="77777777" w:rsidR="009E29A9" w:rsidRDefault="009E29A9" w:rsidP="009E29A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p.106)</w:t>
      </w:r>
    </w:p>
    <w:p w14:paraId="50C413F3" w14:textId="77777777" w:rsidR="009E29A9" w:rsidRDefault="009E29A9" w:rsidP="009E29A9">
      <w:pPr>
        <w:pStyle w:val="NoSpacing"/>
        <w:rPr>
          <w:rFonts w:eastAsia="Times New Roman" w:cs="Times New Roman"/>
          <w:szCs w:val="24"/>
        </w:rPr>
      </w:pPr>
    </w:p>
    <w:p w14:paraId="0D3E3AA1" w14:textId="77777777" w:rsidR="009E29A9" w:rsidRDefault="009E29A9" w:rsidP="009E29A9">
      <w:pPr>
        <w:pStyle w:val="NoSpacing"/>
        <w:rPr>
          <w:rFonts w:eastAsia="Times New Roman" w:cs="Times New Roman"/>
          <w:szCs w:val="24"/>
        </w:rPr>
      </w:pPr>
    </w:p>
    <w:p w14:paraId="275BF4CD" w14:textId="77777777" w:rsidR="009E29A9" w:rsidRDefault="009E29A9" w:rsidP="009E29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August 2023</w:t>
      </w:r>
    </w:p>
    <w:p w14:paraId="541675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30318" w14:textId="77777777" w:rsidR="009E29A9" w:rsidRDefault="009E29A9" w:rsidP="009139A6">
      <w:r>
        <w:separator/>
      </w:r>
    </w:p>
  </w:endnote>
  <w:endnote w:type="continuationSeparator" w:id="0">
    <w:p w14:paraId="56CE8938" w14:textId="77777777" w:rsidR="009E29A9" w:rsidRDefault="009E29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C6D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5C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DCC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7E8DB" w14:textId="77777777" w:rsidR="009E29A9" w:rsidRDefault="009E29A9" w:rsidP="009139A6">
      <w:r>
        <w:separator/>
      </w:r>
    </w:p>
  </w:footnote>
  <w:footnote w:type="continuationSeparator" w:id="0">
    <w:p w14:paraId="0F3AC55A" w14:textId="77777777" w:rsidR="009E29A9" w:rsidRDefault="009E29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FA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5B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BBD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A9"/>
    <w:rsid w:val="000666E0"/>
    <w:rsid w:val="002510B7"/>
    <w:rsid w:val="005C130B"/>
    <w:rsid w:val="00826F5C"/>
    <w:rsid w:val="009139A6"/>
    <w:rsid w:val="009448BB"/>
    <w:rsid w:val="00947624"/>
    <w:rsid w:val="009E29A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A03BE"/>
  <w15:chartTrackingRefBased/>
  <w15:docId w15:val="{046CC0C4-2856-4042-AD71-14D49622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2023-08-05T20:11:00Z</dcterms:created>
  <dcterms:modified xsi:type="dcterms:W3CDTF">2023-08-05T20:12:00Z</dcterms:modified>
</cp:coreProperties>
</file>