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CEA" w:rsidRDefault="00FA0CEA" w:rsidP="00FA0C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Ralph MULLYNG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FA0CEA" w:rsidRDefault="00FA0CEA" w:rsidP="00FA0C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0CEA" w:rsidRDefault="00FA0CEA" w:rsidP="00FA0C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0CEA" w:rsidRDefault="00FA0CEA" w:rsidP="00FA0C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Surtoys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made a plaint of trespass and taking against</w:t>
      </w:r>
    </w:p>
    <w:p w:rsidR="00FA0CEA" w:rsidRDefault="00FA0CEA" w:rsidP="00FA0C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Beteriche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Waltham Holy Cross(q.v.), 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Browrennan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:rsidR="00FA0CEA" w:rsidRDefault="00FA0CEA" w:rsidP="00FA0C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Waltham Holy Cross(q.v.),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Dalon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Upshire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Andrew </w:t>
      </w:r>
      <w:proofErr w:type="spellStart"/>
      <w:r>
        <w:rPr>
          <w:rFonts w:ascii="Times New Roman" w:hAnsi="Times New Roman" w:cs="Times New Roman"/>
          <w:sz w:val="24"/>
          <w:szCs w:val="24"/>
        </w:rPr>
        <w:t>Bryght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:rsidR="00FA0CEA" w:rsidRDefault="00FA0CEA" w:rsidP="00FA0C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Waltham Holy Cross(q.v.),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Hosyer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Waltham Holy Cross(q.v.) and</w:t>
      </w:r>
    </w:p>
    <w:p w:rsidR="00FA0CEA" w:rsidRDefault="00FA0CEA" w:rsidP="00FA0C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Richard Wheler(q.v.).</w:t>
      </w:r>
    </w:p>
    <w:p w:rsidR="00FA0CEA" w:rsidRDefault="00FA0CEA" w:rsidP="00FA0C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FA0CEA" w:rsidRDefault="00FA0CEA" w:rsidP="00FA0C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0CEA" w:rsidRDefault="00FA0CEA" w:rsidP="00FA0C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0CEA" w:rsidRDefault="00FA0CEA" w:rsidP="00FA0C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January 2016</w:t>
      </w:r>
    </w:p>
    <w:p w:rsidR="006B2F86" w:rsidRPr="00E71FC3" w:rsidRDefault="00FA0CE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0CEA" w:rsidRDefault="00FA0CEA" w:rsidP="00E71FC3">
      <w:pPr>
        <w:spacing w:after="0" w:line="240" w:lineRule="auto"/>
      </w:pPr>
      <w:r>
        <w:separator/>
      </w:r>
    </w:p>
  </w:endnote>
  <w:endnote w:type="continuationSeparator" w:id="0">
    <w:p w:rsidR="00FA0CEA" w:rsidRDefault="00FA0CE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0CEA" w:rsidRDefault="00FA0CEA" w:rsidP="00E71FC3">
      <w:pPr>
        <w:spacing w:after="0" w:line="240" w:lineRule="auto"/>
      </w:pPr>
      <w:r>
        <w:separator/>
      </w:r>
    </w:p>
  </w:footnote>
  <w:footnote w:type="continuationSeparator" w:id="0">
    <w:p w:rsidR="00FA0CEA" w:rsidRDefault="00FA0CE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CEA"/>
    <w:rsid w:val="00AB52E8"/>
    <w:rsid w:val="00B16D3F"/>
    <w:rsid w:val="00E71FC3"/>
    <w:rsid w:val="00EF4813"/>
    <w:rsid w:val="00FA0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C3DC19-C326-4480-90F7-A1E49F3E7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A0C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2016-03-27T18:37:00Z</dcterms:created>
  <dcterms:modified xsi:type="dcterms:W3CDTF">2016-03-27T18:38:00Z</dcterms:modified>
</cp:coreProperties>
</file>