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F50C7" w14:textId="77777777" w:rsidR="00FA2AD7" w:rsidRDefault="00FA2AD7" w:rsidP="00FA2AD7">
      <w:pPr>
        <w:pStyle w:val="NoSpacing"/>
      </w:pPr>
      <w:r>
        <w:rPr>
          <w:u w:val="single"/>
        </w:rPr>
        <w:t>Henry MULLYNG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7D0AB5AF" w14:textId="77777777" w:rsidR="00FA2AD7" w:rsidRDefault="00FA2AD7" w:rsidP="00FA2AD7">
      <w:pPr>
        <w:pStyle w:val="NoSpacing"/>
      </w:pPr>
      <w:r>
        <w:t>of Southwark, Surrey. Smith.</w:t>
      </w:r>
    </w:p>
    <w:p w14:paraId="1EE90126" w14:textId="77777777" w:rsidR="00FA2AD7" w:rsidRDefault="00FA2AD7" w:rsidP="00FA2AD7">
      <w:pPr>
        <w:pStyle w:val="NoSpacing"/>
      </w:pPr>
    </w:p>
    <w:p w14:paraId="6BDDCAF8" w14:textId="77777777" w:rsidR="00FA2AD7" w:rsidRDefault="00FA2AD7" w:rsidP="00FA2AD7">
      <w:pPr>
        <w:pStyle w:val="NoSpacing"/>
      </w:pPr>
    </w:p>
    <w:p w14:paraId="36C086D4" w14:textId="77777777" w:rsidR="00FA2AD7" w:rsidRDefault="00FA2AD7" w:rsidP="00FA2AD7">
      <w:pPr>
        <w:pStyle w:val="NoSpacing"/>
      </w:pPr>
      <w:r>
        <w:tab/>
        <w:t>1484</w:t>
      </w:r>
      <w:r>
        <w:tab/>
        <w:t xml:space="preserve">Sir Edmund </w:t>
      </w:r>
      <w:proofErr w:type="spellStart"/>
      <w:r>
        <w:t>Shaa</w:t>
      </w:r>
      <w:proofErr w:type="spellEnd"/>
      <w:r>
        <w:t xml:space="preserve"> of London, goldsmith(q.v.), brought a plaint of debt against</w:t>
      </w:r>
    </w:p>
    <w:p w14:paraId="13013AE0" w14:textId="77777777" w:rsidR="00FA2AD7" w:rsidRDefault="00FA2AD7" w:rsidP="00FA2AD7">
      <w:pPr>
        <w:pStyle w:val="NoSpacing"/>
      </w:pPr>
      <w:r>
        <w:tab/>
      </w:r>
      <w:r>
        <w:tab/>
        <w:t xml:space="preserve">him, Robert </w:t>
      </w:r>
      <w:proofErr w:type="spellStart"/>
      <w:r>
        <w:t>Cokys</w:t>
      </w:r>
      <w:proofErr w:type="spellEnd"/>
      <w:r>
        <w:t xml:space="preserve"> of London, gentleman(q.v.), Nicholas </w:t>
      </w:r>
      <w:proofErr w:type="spellStart"/>
      <w:r>
        <w:t>Typsheth</w:t>
      </w:r>
      <w:proofErr w:type="spellEnd"/>
      <w:r>
        <w:t xml:space="preserve"> of London,</w:t>
      </w:r>
    </w:p>
    <w:p w14:paraId="313C5E45" w14:textId="77777777" w:rsidR="00FA2AD7" w:rsidRDefault="00FA2AD7" w:rsidP="00FA2AD7">
      <w:pPr>
        <w:pStyle w:val="NoSpacing"/>
      </w:pPr>
      <w:r>
        <w:tab/>
      </w:r>
      <w:r>
        <w:tab/>
        <w:t xml:space="preserve">gentleman(q.v.), and Humphrey </w:t>
      </w:r>
      <w:proofErr w:type="spellStart"/>
      <w:r>
        <w:t>Eglyston</w:t>
      </w:r>
      <w:proofErr w:type="spellEnd"/>
      <w:r>
        <w:t xml:space="preserve"> of London, gentleman(q.v.).</w:t>
      </w:r>
    </w:p>
    <w:p w14:paraId="73F94E10" w14:textId="77777777" w:rsidR="00FA2AD7" w:rsidRDefault="00FA2AD7" w:rsidP="00FA2AD7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3E34A337" w14:textId="77777777" w:rsidR="00FA2AD7" w:rsidRDefault="00FA2AD7" w:rsidP="00FA2AD7">
      <w:pPr>
        <w:pStyle w:val="NoSpacing"/>
      </w:pPr>
    </w:p>
    <w:p w14:paraId="046641F0" w14:textId="77777777" w:rsidR="00FA2AD7" w:rsidRDefault="00FA2AD7" w:rsidP="00FA2AD7">
      <w:pPr>
        <w:pStyle w:val="NoSpacing"/>
      </w:pPr>
    </w:p>
    <w:p w14:paraId="61FC3634" w14:textId="77777777" w:rsidR="00FA2AD7" w:rsidRDefault="00FA2AD7" w:rsidP="00FA2AD7">
      <w:pPr>
        <w:pStyle w:val="NoSpacing"/>
      </w:pPr>
      <w:r>
        <w:t>28 December 2018</w:t>
      </w:r>
    </w:p>
    <w:p w14:paraId="422C6BFF" w14:textId="77777777" w:rsidR="006B2F86" w:rsidRPr="00E71FC3" w:rsidRDefault="00FA2A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5A9BD" w14:textId="77777777" w:rsidR="00FA2AD7" w:rsidRDefault="00FA2AD7" w:rsidP="00E71FC3">
      <w:pPr>
        <w:spacing w:after="0" w:line="240" w:lineRule="auto"/>
      </w:pPr>
      <w:r>
        <w:separator/>
      </w:r>
    </w:p>
  </w:endnote>
  <w:endnote w:type="continuationSeparator" w:id="0">
    <w:p w14:paraId="3A997311" w14:textId="77777777" w:rsidR="00FA2AD7" w:rsidRDefault="00FA2A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547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7E3CA" w14:textId="77777777" w:rsidR="00FA2AD7" w:rsidRDefault="00FA2AD7" w:rsidP="00E71FC3">
      <w:pPr>
        <w:spacing w:after="0" w:line="240" w:lineRule="auto"/>
      </w:pPr>
      <w:r>
        <w:separator/>
      </w:r>
    </w:p>
  </w:footnote>
  <w:footnote w:type="continuationSeparator" w:id="0">
    <w:p w14:paraId="0DAA1EB9" w14:textId="77777777" w:rsidR="00FA2AD7" w:rsidRDefault="00FA2A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924E"/>
  <w15:chartTrackingRefBased/>
  <w15:docId w15:val="{754ABCB9-FC5C-4327-AD79-27531507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2A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2018-12-31T20:56:00Z</dcterms:created>
  <dcterms:modified xsi:type="dcterms:W3CDTF">2018-12-31T20:56:00Z</dcterms:modified>
</cp:coreProperties>
</file>