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6E682" w14:textId="77777777" w:rsidR="00F10C94" w:rsidRDefault="00F10C94" w:rsidP="00F10C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MULLYNG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1E5BF06" w14:textId="77777777" w:rsidR="00F10C94" w:rsidRDefault="00F10C94" w:rsidP="00F10C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DE330E" w14:textId="77777777" w:rsidR="00F10C94" w:rsidRDefault="00F10C94" w:rsidP="00F10C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96CCF" w14:textId="77777777" w:rsidR="00F10C94" w:rsidRDefault="00F10C94" w:rsidP="00F10C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Southwark, Surrey</w:t>
      </w:r>
    </w:p>
    <w:p w14:paraId="19B04167" w14:textId="77777777" w:rsidR="00F10C94" w:rsidRDefault="00F10C94" w:rsidP="00F10C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19C9DE2B" w14:textId="77777777" w:rsidR="00F10C94" w:rsidRDefault="00F10C94" w:rsidP="00F10C9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5CD19D" w14:textId="77777777" w:rsidR="00F10C94" w:rsidRDefault="00F10C94" w:rsidP="00F10C9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p.30)</w:t>
      </w:r>
    </w:p>
    <w:p w14:paraId="33E26481" w14:textId="77777777" w:rsidR="00F10C94" w:rsidRDefault="00F10C94" w:rsidP="00F10C9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F367512" w14:textId="77777777" w:rsidR="00F10C94" w:rsidRDefault="00F10C94" w:rsidP="00F10C9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735DC9A" w14:textId="77777777" w:rsidR="00F10C94" w:rsidRPr="007468BF" w:rsidRDefault="00F10C94" w:rsidP="00F10C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176E8281" w14:textId="285CC81A" w:rsidR="00BA00AB" w:rsidRPr="00F10C9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10C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3DB2D" w14:textId="77777777" w:rsidR="00F10C94" w:rsidRDefault="00F10C94" w:rsidP="009139A6">
      <w:r>
        <w:separator/>
      </w:r>
    </w:p>
  </w:endnote>
  <w:endnote w:type="continuationSeparator" w:id="0">
    <w:p w14:paraId="7A521758" w14:textId="77777777" w:rsidR="00F10C94" w:rsidRDefault="00F10C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EEE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34AF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3A5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1541A" w14:textId="77777777" w:rsidR="00F10C94" w:rsidRDefault="00F10C94" w:rsidP="009139A6">
      <w:r>
        <w:separator/>
      </w:r>
    </w:p>
  </w:footnote>
  <w:footnote w:type="continuationSeparator" w:id="0">
    <w:p w14:paraId="3BF4E645" w14:textId="77777777" w:rsidR="00F10C94" w:rsidRDefault="00F10C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EA3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7E5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2DA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9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10C9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E7D5"/>
  <w15:chartTrackingRefBased/>
  <w15:docId w15:val="{5323A4CC-D73F-49F1-9FFE-F1BF2832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2022-02-17T19:59:00Z</dcterms:created>
  <dcterms:modified xsi:type="dcterms:W3CDTF">2022-02-17T19:59:00Z</dcterms:modified>
</cp:coreProperties>
</file>