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13E55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MULLISWORTH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fl.1411-5)</w:t>
      </w:r>
    </w:p>
    <w:p w14:paraId="6A311C0B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DB1AD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63854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1411-5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Huntingdonshire.</w:t>
      </w:r>
    </w:p>
    <w:p w14:paraId="758BB95E" w14:textId="77777777" w:rsidR="008950CA" w:rsidRDefault="008950CA" w:rsidP="00895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0C533699" w14:textId="77777777" w:rsidR="008950CA" w:rsidRDefault="008950CA" w:rsidP="008950C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p.105)</w:t>
      </w:r>
    </w:p>
    <w:p w14:paraId="6F625156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75491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4101F" w14:textId="77777777" w:rsidR="008950CA" w:rsidRDefault="008950CA" w:rsidP="008950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2018</w:t>
      </w:r>
    </w:p>
    <w:p w14:paraId="21150519" w14:textId="77777777" w:rsidR="006B2F86" w:rsidRPr="00E71FC3" w:rsidRDefault="008950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1AE6D" w14:textId="77777777" w:rsidR="008950CA" w:rsidRDefault="008950CA" w:rsidP="00E71FC3">
      <w:r>
        <w:separator/>
      </w:r>
    </w:p>
  </w:endnote>
  <w:endnote w:type="continuationSeparator" w:id="0">
    <w:p w14:paraId="19569B54" w14:textId="77777777" w:rsidR="008950CA" w:rsidRDefault="008950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D8B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1486E" w14:textId="77777777" w:rsidR="008950CA" w:rsidRDefault="008950CA" w:rsidP="00E71FC3">
      <w:r>
        <w:separator/>
      </w:r>
    </w:p>
  </w:footnote>
  <w:footnote w:type="continuationSeparator" w:id="0">
    <w:p w14:paraId="2E350E0C" w14:textId="77777777" w:rsidR="008950CA" w:rsidRDefault="008950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CA"/>
    <w:rsid w:val="001A7C09"/>
    <w:rsid w:val="00577BD5"/>
    <w:rsid w:val="00656CBA"/>
    <w:rsid w:val="006A1F77"/>
    <w:rsid w:val="00733BE7"/>
    <w:rsid w:val="008950C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5A0D"/>
  <w15:chartTrackingRefBased/>
  <w15:docId w15:val="{B04939C9-DDB1-4974-833B-65B58EE4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50C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2018-10-18T18:54:00Z</dcterms:created>
  <dcterms:modified xsi:type="dcterms:W3CDTF">2018-10-18T18:54:00Z</dcterms:modified>
</cp:coreProperties>
</file>