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78633" w14:textId="77777777" w:rsidR="00CE020D" w:rsidRDefault="00CE020D" w:rsidP="00CE02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MULLINGS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d.ca.1418)</w:t>
      </w:r>
    </w:p>
    <w:p w14:paraId="44243CB4" w14:textId="77777777" w:rsidR="00CE020D" w:rsidRDefault="00CE020D" w:rsidP="00CE02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Brazier.</w:t>
      </w:r>
    </w:p>
    <w:p w14:paraId="3D399EA1" w14:textId="77777777" w:rsidR="00CE020D" w:rsidRDefault="00CE020D" w:rsidP="00CE020D">
      <w:pPr>
        <w:pStyle w:val="NoSpacing"/>
        <w:rPr>
          <w:rFonts w:cs="Times New Roman"/>
          <w:szCs w:val="24"/>
        </w:rPr>
      </w:pPr>
    </w:p>
    <w:p w14:paraId="66876D23" w14:textId="77777777" w:rsidR="00CE020D" w:rsidRDefault="00CE020D" w:rsidP="00CE020D">
      <w:pPr>
        <w:pStyle w:val="NoSpacing"/>
        <w:rPr>
          <w:rFonts w:cs="Times New Roman"/>
          <w:szCs w:val="24"/>
        </w:rPr>
      </w:pPr>
    </w:p>
    <w:p w14:paraId="7472D212" w14:textId="77777777" w:rsidR="00CE020D" w:rsidRDefault="00CE020D" w:rsidP="00CE02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He died in or before this time.</w:t>
      </w:r>
    </w:p>
    <w:p w14:paraId="73F1EE21" w14:textId="77777777" w:rsidR="00CE020D" w:rsidRDefault="00CE020D" w:rsidP="00CE02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D5C6D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23494FEA" w14:textId="77777777" w:rsidR="00CE020D" w:rsidRDefault="00CE020D" w:rsidP="00CE020D">
      <w:pPr>
        <w:pStyle w:val="NoSpacing"/>
        <w:rPr>
          <w:rFonts w:cs="Times New Roman"/>
          <w:szCs w:val="24"/>
        </w:rPr>
      </w:pPr>
    </w:p>
    <w:p w14:paraId="4E8B9B73" w14:textId="77777777" w:rsidR="00CE020D" w:rsidRDefault="00CE020D" w:rsidP="00CE020D">
      <w:pPr>
        <w:pStyle w:val="NoSpacing"/>
        <w:rPr>
          <w:rFonts w:cs="Times New Roman"/>
          <w:szCs w:val="24"/>
        </w:rPr>
      </w:pPr>
    </w:p>
    <w:p w14:paraId="5CD763A4" w14:textId="77777777" w:rsidR="00CE020D" w:rsidRDefault="00CE020D" w:rsidP="00CE02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Executors:   Thomas Peryton of London, brasier(q.v.), and Walter Pope of London,</w:t>
      </w:r>
    </w:p>
    <w:p w14:paraId="4E1674C0" w14:textId="77777777" w:rsidR="00CE020D" w:rsidRDefault="00CE020D" w:rsidP="00CE02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        shearman(q.v.).   (ibid.)</w:t>
      </w:r>
    </w:p>
    <w:p w14:paraId="4E89D259" w14:textId="77777777" w:rsidR="00CE020D" w:rsidRDefault="00CE020D" w:rsidP="00CE020D">
      <w:pPr>
        <w:pStyle w:val="NoSpacing"/>
        <w:rPr>
          <w:rFonts w:cs="Times New Roman"/>
          <w:szCs w:val="24"/>
        </w:rPr>
      </w:pPr>
    </w:p>
    <w:p w14:paraId="1857900E" w14:textId="77777777" w:rsidR="00CE020D" w:rsidRDefault="00CE020D" w:rsidP="00CE020D">
      <w:pPr>
        <w:pStyle w:val="NoSpacing"/>
        <w:rPr>
          <w:rFonts w:cs="Times New Roman"/>
          <w:szCs w:val="24"/>
        </w:rPr>
      </w:pPr>
    </w:p>
    <w:p w14:paraId="723E15E4" w14:textId="77777777" w:rsidR="00CE020D" w:rsidRDefault="00CE020D" w:rsidP="00CE02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2023</w:t>
      </w:r>
    </w:p>
    <w:p w14:paraId="1184F77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994FF" w14:textId="77777777" w:rsidR="00CE020D" w:rsidRDefault="00CE020D" w:rsidP="009139A6">
      <w:r>
        <w:separator/>
      </w:r>
    </w:p>
  </w:endnote>
  <w:endnote w:type="continuationSeparator" w:id="0">
    <w:p w14:paraId="591A14BC" w14:textId="77777777" w:rsidR="00CE020D" w:rsidRDefault="00CE02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AFE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0FC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09B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5A396" w14:textId="77777777" w:rsidR="00CE020D" w:rsidRDefault="00CE020D" w:rsidP="009139A6">
      <w:r>
        <w:separator/>
      </w:r>
    </w:p>
  </w:footnote>
  <w:footnote w:type="continuationSeparator" w:id="0">
    <w:p w14:paraId="778D66A3" w14:textId="77777777" w:rsidR="00CE020D" w:rsidRDefault="00CE02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82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0F1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D97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20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020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C0793"/>
  <w15:chartTrackingRefBased/>
  <w15:docId w15:val="{EFA33F35-77A7-49F2-ADBF-FF41FC73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E02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2023-06-18T11:09:00Z</dcterms:created>
  <dcterms:modified xsi:type="dcterms:W3CDTF">2023-06-18T11:10:00Z</dcterms:modified>
</cp:coreProperties>
</file>