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8B0FF" w14:textId="77777777" w:rsidR="003F2763" w:rsidRDefault="003F2763" w:rsidP="003F276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Herry</w:t>
      </w:r>
      <w:proofErr w:type="spellEnd"/>
      <w:r>
        <w:rPr>
          <w:rFonts w:ascii="Times New Roman" w:hAnsi="Times New Roman" w:cs="Times New Roman"/>
          <w:u w:val="single"/>
        </w:rPr>
        <w:t xml:space="preserve"> MULLING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7AAD76B" w14:textId="77777777" w:rsidR="003F2763" w:rsidRDefault="003F2763" w:rsidP="003F27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Smith.</w:t>
      </w:r>
    </w:p>
    <w:p w14:paraId="1016E0DE" w14:textId="77777777" w:rsidR="003F2763" w:rsidRDefault="003F2763" w:rsidP="003F2763">
      <w:pPr>
        <w:rPr>
          <w:rFonts w:ascii="Times New Roman" w:hAnsi="Times New Roman" w:cs="Times New Roman"/>
        </w:rPr>
      </w:pPr>
    </w:p>
    <w:p w14:paraId="58BD5294" w14:textId="77777777" w:rsidR="003F2763" w:rsidRDefault="003F2763" w:rsidP="003F2763">
      <w:pPr>
        <w:rPr>
          <w:rFonts w:ascii="Times New Roman" w:hAnsi="Times New Roman" w:cs="Times New Roman"/>
        </w:rPr>
      </w:pPr>
    </w:p>
    <w:p w14:paraId="7215DEDD" w14:textId="77777777" w:rsidR="003F2763" w:rsidRDefault="003F2763" w:rsidP="003F27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John </w:t>
      </w:r>
      <w:proofErr w:type="spellStart"/>
      <w:r>
        <w:rPr>
          <w:rFonts w:ascii="Times New Roman" w:hAnsi="Times New Roman" w:cs="Times New Roman"/>
        </w:rPr>
        <w:t>Goodandfair</w:t>
      </w:r>
      <w:proofErr w:type="spellEnd"/>
      <w:r>
        <w:rPr>
          <w:rFonts w:ascii="Times New Roman" w:hAnsi="Times New Roman" w:cs="Times New Roman"/>
        </w:rPr>
        <w:t xml:space="preserve">(q.v.) and John Mayne(q.v.) made a plaint of debt </w:t>
      </w:r>
    </w:p>
    <w:p w14:paraId="4C13C217" w14:textId="77777777" w:rsidR="003F2763" w:rsidRDefault="003F2763" w:rsidP="003F27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Thomas </w:t>
      </w:r>
      <w:proofErr w:type="spellStart"/>
      <w:r>
        <w:rPr>
          <w:rFonts w:ascii="Times New Roman" w:hAnsi="Times New Roman" w:cs="Times New Roman"/>
        </w:rPr>
        <w:t>Yersley</w:t>
      </w:r>
      <w:proofErr w:type="spellEnd"/>
      <w:r>
        <w:rPr>
          <w:rFonts w:ascii="Times New Roman" w:hAnsi="Times New Roman" w:cs="Times New Roman"/>
        </w:rPr>
        <w:t xml:space="preserve"> of Southwark, Surrey(q.v.).</w:t>
      </w:r>
    </w:p>
    <w:p w14:paraId="2D09C54C" w14:textId="77777777" w:rsidR="003F2763" w:rsidRDefault="003F2763" w:rsidP="003F27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AE2BF63" w14:textId="77777777" w:rsidR="003F2763" w:rsidRDefault="003F2763" w:rsidP="003F2763">
      <w:pPr>
        <w:rPr>
          <w:rFonts w:ascii="Times New Roman" w:hAnsi="Times New Roman" w:cs="Times New Roman"/>
        </w:rPr>
      </w:pPr>
    </w:p>
    <w:p w14:paraId="17D51D72" w14:textId="77777777" w:rsidR="003F2763" w:rsidRDefault="003F2763" w:rsidP="003F2763">
      <w:pPr>
        <w:rPr>
          <w:rFonts w:ascii="Times New Roman" w:hAnsi="Times New Roman" w:cs="Times New Roman"/>
        </w:rPr>
      </w:pPr>
    </w:p>
    <w:p w14:paraId="65D76837" w14:textId="77777777" w:rsidR="003F2763" w:rsidRDefault="003F2763" w:rsidP="003F27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July 2018</w:t>
      </w:r>
    </w:p>
    <w:p w14:paraId="45DDF09C" w14:textId="77777777" w:rsidR="006B2F86" w:rsidRPr="00E71FC3" w:rsidRDefault="003F27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A86EF" w14:textId="77777777" w:rsidR="003F2763" w:rsidRDefault="003F2763" w:rsidP="00E71FC3">
      <w:r>
        <w:separator/>
      </w:r>
    </w:p>
  </w:endnote>
  <w:endnote w:type="continuationSeparator" w:id="0">
    <w:p w14:paraId="2835EF75" w14:textId="77777777" w:rsidR="003F2763" w:rsidRDefault="003F276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BA4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46723" w14:textId="77777777" w:rsidR="003F2763" w:rsidRDefault="003F2763" w:rsidP="00E71FC3">
      <w:r>
        <w:separator/>
      </w:r>
    </w:p>
  </w:footnote>
  <w:footnote w:type="continuationSeparator" w:id="0">
    <w:p w14:paraId="49AB47B9" w14:textId="77777777" w:rsidR="003F2763" w:rsidRDefault="003F276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63"/>
    <w:rsid w:val="001A7C09"/>
    <w:rsid w:val="003F276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1781"/>
  <w15:chartTrackingRefBased/>
  <w15:docId w15:val="{A3A4013B-AACD-4BC8-87DA-24ADFF99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276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2018-07-21T20:49:00Z</dcterms:created>
  <dcterms:modified xsi:type="dcterms:W3CDTF">2018-07-21T20:49:00Z</dcterms:modified>
</cp:coreProperties>
</file>