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93A" w:rsidRDefault="00C5193A" w:rsidP="00C51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Bernard MULLEWARD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:rsidR="00C5193A" w:rsidRDefault="00C5193A" w:rsidP="00C51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193A" w:rsidRDefault="00C5193A" w:rsidP="00C51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193A" w:rsidRDefault="00C5193A" w:rsidP="00C51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Botiller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Wodeford</w:t>
      </w:r>
      <w:proofErr w:type="spellEnd"/>
      <w:r>
        <w:rPr>
          <w:rFonts w:ascii="Times New Roman" w:hAnsi="Times New Roman" w:cs="Times New Roman"/>
          <w:sz w:val="24"/>
          <w:szCs w:val="24"/>
        </w:rPr>
        <w:t>)(q.v.) of</w:t>
      </w:r>
    </w:p>
    <w:p w:rsidR="00C5193A" w:rsidRDefault="00C5193A" w:rsidP="00C51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Bristol.   (Wadley pp.83-4)</w:t>
      </w:r>
    </w:p>
    <w:p w:rsidR="00C5193A" w:rsidRDefault="00C5193A" w:rsidP="00C51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193A" w:rsidRDefault="00C5193A" w:rsidP="00C51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5193A" w:rsidRDefault="00C5193A" w:rsidP="00C51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2016</w:t>
      </w:r>
      <w:bookmarkStart w:id="0" w:name="_GoBack"/>
      <w:bookmarkEnd w:id="0"/>
    </w:p>
    <w:sectPr w:rsidR="006B2F86" w:rsidRPr="00C519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93A" w:rsidRDefault="00C5193A" w:rsidP="00E71FC3">
      <w:pPr>
        <w:spacing w:after="0" w:line="240" w:lineRule="auto"/>
      </w:pPr>
      <w:r>
        <w:separator/>
      </w:r>
    </w:p>
  </w:endnote>
  <w:endnote w:type="continuationSeparator" w:id="0">
    <w:p w:rsidR="00C5193A" w:rsidRDefault="00C519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93A" w:rsidRDefault="00C5193A" w:rsidP="00E71FC3">
      <w:pPr>
        <w:spacing w:after="0" w:line="240" w:lineRule="auto"/>
      </w:pPr>
      <w:r>
        <w:separator/>
      </w:r>
    </w:p>
  </w:footnote>
  <w:footnote w:type="continuationSeparator" w:id="0">
    <w:p w:rsidR="00C5193A" w:rsidRDefault="00C519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3A"/>
    <w:rsid w:val="00AB52E8"/>
    <w:rsid w:val="00B16D3F"/>
    <w:rsid w:val="00C519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776BD"/>
  <w15:chartTrackingRefBased/>
  <w15:docId w15:val="{9A588079-14B9-491F-AB47-A587F446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2016-03-19T15:00:00Z</dcterms:created>
  <dcterms:modified xsi:type="dcterms:W3CDTF">2016-03-19T15:01:00Z</dcterms:modified>
</cp:coreProperties>
</file>