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DAB65D" w14:textId="77777777" w:rsidR="00F00665" w:rsidRDefault="00F00665" w:rsidP="00F006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MULLER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892E719" w14:textId="77777777" w:rsidR="00F00665" w:rsidRDefault="00F00665" w:rsidP="00F006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Odiham, Hampshire. Miller.</w:t>
      </w:r>
    </w:p>
    <w:p w14:paraId="66B897B3" w14:textId="77777777" w:rsidR="00F00665" w:rsidRDefault="00F00665" w:rsidP="00F00665">
      <w:pPr>
        <w:rPr>
          <w:rFonts w:ascii="Times New Roman" w:hAnsi="Times New Roman" w:cs="Times New Roman"/>
        </w:rPr>
      </w:pPr>
    </w:p>
    <w:p w14:paraId="52A0A443" w14:textId="77777777" w:rsidR="00F00665" w:rsidRDefault="00F00665" w:rsidP="00F00665">
      <w:pPr>
        <w:rPr>
          <w:rFonts w:ascii="Times New Roman" w:hAnsi="Times New Roman" w:cs="Times New Roman"/>
        </w:rPr>
      </w:pPr>
    </w:p>
    <w:p w14:paraId="77CA904D" w14:textId="77777777" w:rsidR="00F00665" w:rsidRDefault="00F00665" w:rsidP="00F00665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Heth</w:t>
      </w:r>
      <w:proofErr w:type="spellEnd"/>
      <w:r>
        <w:rPr>
          <w:rFonts w:ascii="Times New Roman" w:hAnsi="Times New Roman" w:cs="Times New Roman"/>
        </w:rPr>
        <w:t xml:space="preserve"> brought a plaint of debt against her, Thomas </w:t>
      </w:r>
      <w:proofErr w:type="spellStart"/>
      <w:r>
        <w:rPr>
          <w:rFonts w:ascii="Times New Roman" w:hAnsi="Times New Roman" w:cs="Times New Roman"/>
        </w:rPr>
        <w:t>Cawetre</w:t>
      </w:r>
      <w:proofErr w:type="spellEnd"/>
      <w:r>
        <w:rPr>
          <w:rFonts w:ascii="Times New Roman" w:hAnsi="Times New Roman" w:cs="Times New Roman"/>
        </w:rPr>
        <w:t xml:space="preserve"> of East Wittering, Sussex(q.v.), Richard </w:t>
      </w:r>
      <w:proofErr w:type="spellStart"/>
      <w:r>
        <w:rPr>
          <w:rFonts w:ascii="Times New Roman" w:hAnsi="Times New Roman" w:cs="Times New Roman"/>
        </w:rPr>
        <w:t>Munde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Upnore</w:t>
      </w:r>
      <w:proofErr w:type="spellEnd"/>
      <w:r>
        <w:rPr>
          <w:rFonts w:ascii="Times New Roman" w:hAnsi="Times New Roman" w:cs="Times New Roman"/>
        </w:rPr>
        <w:t xml:space="preserve"> in </w:t>
      </w:r>
      <w:proofErr w:type="spellStart"/>
      <w:r>
        <w:rPr>
          <w:rFonts w:ascii="Times New Roman" w:hAnsi="Times New Roman" w:cs="Times New Roman"/>
        </w:rPr>
        <w:t>Frindsbury</w:t>
      </w:r>
      <w:proofErr w:type="spellEnd"/>
      <w:r>
        <w:rPr>
          <w:rFonts w:ascii="Times New Roman" w:hAnsi="Times New Roman" w:cs="Times New Roman"/>
        </w:rPr>
        <w:t xml:space="preserve">, Kent(q.v.), Lucas Byrd of Hook, Hampshire(q.v.), and Petronilla Pigeon, Prioress of </w:t>
      </w:r>
      <w:proofErr w:type="spellStart"/>
      <w:r>
        <w:rPr>
          <w:rFonts w:ascii="Times New Roman" w:hAnsi="Times New Roman" w:cs="Times New Roman"/>
        </w:rPr>
        <w:t>Wintney</w:t>
      </w:r>
      <w:proofErr w:type="spellEnd"/>
      <w:r>
        <w:rPr>
          <w:rFonts w:ascii="Times New Roman" w:hAnsi="Times New Roman" w:cs="Times New Roman"/>
        </w:rPr>
        <w:t>(q.v.).</w:t>
      </w:r>
    </w:p>
    <w:p w14:paraId="310EE4BE" w14:textId="77777777" w:rsidR="00F00665" w:rsidRDefault="00F00665" w:rsidP="00F006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236A0FC9" w14:textId="77777777" w:rsidR="00F00665" w:rsidRDefault="00F00665" w:rsidP="00F00665">
      <w:pPr>
        <w:rPr>
          <w:rFonts w:ascii="Times New Roman" w:hAnsi="Times New Roman" w:cs="Times New Roman"/>
        </w:rPr>
      </w:pPr>
    </w:p>
    <w:p w14:paraId="36EC65CA" w14:textId="77777777" w:rsidR="00F00665" w:rsidRDefault="00F00665" w:rsidP="00F00665">
      <w:pPr>
        <w:rPr>
          <w:rFonts w:ascii="Times New Roman" w:hAnsi="Times New Roman" w:cs="Times New Roman"/>
        </w:rPr>
      </w:pPr>
    </w:p>
    <w:p w14:paraId="2609D312" w14:textId="77777777" w:rsidR="00F00665" w:rsidRDefault="00F00665" w:rsidP="00F006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January 2018</w:t>
      </w:r>
    </w:p>
    <w:p w14:paraId="61F32776" w14:textId="77777777" w:rsidR="006B2F86" w:rsidRPr="00E71FC3" w:rsidRDefault="00F0066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6F1FFA" w14:textId="77777777" w:rsidR="00F00665" w:rsidRDefault="00F00665" w:rsidP="00E71FC3">
      <w:r>
        <w:separator/>
      </w:r>
    </w:p>
  </w:endnote>
  <w:endnote w:type="continuationSeparator" w:id="0">
    <w:p w14:paraId="70AF4BC0" w14:textId="77777777" w:rsidR="00F00665" w:rsidRDefault="00F0066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A0643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102213" w14:textId="77777777" w:rsidR="00F00665" w:rsidRDefault="00F00665" w:rsidP="00E71FC3">
      <w:r>
        <w:separator/>
      </w:r>
    </w:p>
  </w:footnote>
  <w:footnote w:type="continuationSeparator" w:id="0">
    <w:p w14:paraId="234FC3B9" w14:textId="77777777" w:rsidR="00F00665" w:rsidRDefault="00F0066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66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00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8185E"/>
  <w15:chartTrackingRefBased/>
  <w15:docId w15:val="{D3BC6BD2-6542-47C4-A184-73BA26E1A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066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2018-01-28T19:35:00Z</dcterms:created>
  <dcterms:modified xsi:type="dcterms:W3CDTF">2018-01-28T19:36:00Z</dcterms:modified>
</cp:coreProperties>
</file>