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E2257" w14:textId="77777777" w:rsidR="0043037D" w:rsidRDefault="0043037D" w:rsidP="0043037D">
      <w:pPr>
        <w:pStyle w:val="NoSpacing"/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MULLE</w:t>
      </w:r>
      <w:r>
        <w:rPr>
          <w:rStyle w:val="Hyperlink"/>
          <w:color w:val="auto"/>
          <w:u w:val="none"/>
        </w:rPr>
        <w:t xml:space="preserve">      (fl.1430)</w:t>
      </w:r>
    </w:p>
    <w:p w14:paraId="536838F3" w14:textId="77777777" w:rsidR="0043037D" w:rsidRDefault="0043037D" w:rsidP="0043037D">
      <w:pPr>
        <w:pStyle w:val="NoSpacing"/>
        <w:ind w:left="1440" w:hanging="1440"/>
      </w:pPr>
    </w:p>
    <w:p w14:paraId="605D97D8" w14:textId="77777777" w:rsidR="0043037D" w:rsidRDefault="0043037D" w:rsidP="0043037D">
      <w:pPr>
        <w:pStyle w:val="NoSpacing"/>
        <w:ind w:left="1440" w:hanging="1440"/>
      </w:pPr>
    </w:p>
    <w:p w14:paraId="019723F2" w14:textId="77777777" w:rsidR="0043037D" w:rsidRDefault="0043037D" w:rsidP="0043037D">
      <w:pPr>
        <w:pStyle w:val="NoSpacing"/>
        <w:ind w:left="1440" w:hanging="1440"/>
      </w:pPr>
      <w:r>
        <w:t>12 Nov.1430</w:t>
      </w:r>
      <w:r>
        <w:tab/>
        <w:t xml:space="preserve">Settlement of his action against Sir John </w:t>
      </w:r>
      <w:proofErr w:type="spellStart"/>
      <w:r>
        <w:t>Pauncefote</w:t>
      </w:r>
      <w:proofErr w:type="spellEnd"/>
      <w:r>
        <w:t xml:space="preserve">(q.v.) and his wife, </w:t>
      </w:r>
    </w:p>
    <w:p w14:paraId="1E4AB2AA" w14:textId="77777777" w:rsidR="0043037D" w:rsidRDefault="0043037D" w:rsidP="0043037D">
      <w:pPr>
        <w:pStyle w:val="NoSpacing"/>
        <w:ind w:left="1440" w:hanging="1440"/>
      </w:pPr>
      <w:r>
        <w:tab/>
        <w:t xml:space="preserve">Alice(q.v.),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Allensmore</w:t>
      </w:r>
      <w:proofErr w:type="spellEnd"/>
      <w:r>
        <w:t>, Herefordshire.</w:t>
      </w:r>
    </w:p>
    <w:p w14:paraId="32B4DCA1" w14:textId="77777777" w:rsidR="0043037D" w:rsidRDefault="0043037D" w:rsidP="0043037D">
      <w:pPr>
        <w:pStyle w:val="NoSpacing"/>
        <w:ind w:left="1440" w:hanging="1440"/>
        <w:rPr>
          <w:rStyle w:val="Hyperlink"/>
          <w:color w:val="auto"/>
          <w:u w:val="none"/>
        </w:rPr>
      </w:pPr>
      <w:r>
        <w:tab/>
      </w:r>
      <w:r w:rsidRPr="000006B8">
        <w:t>(</w:t>
      </w:r>
      <w:hyperlink r:id="rId6" w:history="1">
        <w:r w:rsidRPr="008D3C64">
          <w:rPr>
            <w:rStyle w:val="Hyperlink"/>
          </w:rPr>
          <w:t>http://www.medievalgenealogy.org.uk/fines/abstracts/CP_25_1 83 55.shtml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5F80ECA8" w14:textId="77777777" w:rsidR="0043037D" w:rsidRDefault="0043037D" w:rsidP="0043037D">
      <w:pPr>
        <w:pStyle w:val="NoSpacing"/>
        <w:ind w:left="1440" w:hanging="1440"/>
      </w:pPr>
    </w:p>
    <w:p w14:paraId="7003DB42" w14:textId="77777777" w:rsidR="0043037D" w:rsidRDefault="0043037D" w:rsidP="0043037D">
      <w:pPr>
        <w:pStyle w:val="NoSpacing"/>
        <w:ind w:left="1440" w:hanging="1440"/>
      </w:pPr>
      <w:r>
        <w:t xml:space="preserve"> </w:t>
      </w:r>
    </w:p>
    <w:p w14:paraId="5EFF5CA0" w14:textId="77777777" w:rsidR="0043037D" w:rsidRDefault="0043037D" w:rsidP="0043037D">
      <w:pPr>
        <w:pStyle w:val="NoSpacing"/>
        <w:ind w:left="1440" w:hanging="1440"/>
      </w:pPr>
      <w:r>
        <w:t>21 June 2019</w:t>
      </w:r>
    </w:p>
    <w:p w14:paraId="00929BFE" w14:textId="77777777" w:rsidR="006B2F86" w:rsidRPr="00E71FC3" w:rsidRDefault="004303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3E2AC" w14:textId="77777777" w:rsidR="0043037D" w:rsidRDefault="0043037D" w:rsidP="00E71FC3">
      <w:pPr>
        <w:spacing w:after="0" w:line="240" w:lineRule="auto"/>
      </w:pPr>
      <w:r>
        <w:separator/>
      </w:r>
    </w:p>
  </w:endnote>
  <w:endnote w:type="continuationSeparator" w:id="0">
    <w:p w14:paraId="7653C107" w14:textId="77777777" w:rsidR="0043037D" w:rsidRDefault="004303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D8E1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6FDFF" w14:textId="77777777" w:rsidR="0043037D" w:rsidRDefault="0043037D" w:rsidP="00E71FC3">
      <w:pPr>
        <w:spacing w:after="0" w:line="240" w:lineRule="auto"/>
      </w:pPr>
      <w:r>
        <w:separator/>
      </w:r>
    </w:p>
  </w:footnote>
  <w:footnote w:type="continuationSeparator" w:id="0">
    <w:p w14:paraId="72397D69" w14:textId="77777777" w:rsidR="0043037D" w:rsidRDefault="004303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7D"/>
    <w:rsid w:val="001A7C09"/>
    <w:rsid w:val="0043037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EEA8C"/>
  <w15:chartTrackingRefBased/>
  <w15:docId w15:val="{DDA6ECB8-7692-4640-9D2F-371B9F31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303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5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2019-07-26T19:14:00Z</dcterms:created>
  <dcterms:modified xsi:type="dcterms:W3CDTF">2019-07-26T19:15:00Z</dcterms:modified>
</cp:coreProperties>
</file>