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859" w:rsidRDefault="007A4859" w:rsidP="007A485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Elstow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Buckinghamshire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21-62)</w:t>
      </w:r>
    </w:p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A4859" w:rsidRDefault="007A4859" w:rsidP="007A4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7A48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859" w:rsidRDefault="007A4859" w:rsidP="00564E3C">
      <w:pPr>
        <w:spacing w:after="0" w:line="240" w:lineRule="auto"/>
      </w:pPr>
      <w:r>
        <w:separator/>
      </w:r>
    </w:p>
  </w:endnote>
  <w:endnote w:type="continuationSeparator" w:id="0">
    <w:p w:rsidR="007A4859" w:rsidRDefault="007A48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4859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859" w:rsidRDefault="007A4859" w:rsidP="00564E3C">
      <w:pPr>
        <w:spacing w:after="0" w:line="240" w:lineRule="auto"/>
      </w:pPr>
      <w:r>
        <w:separator/>
      </w:r>
    </w:p>
  </w:footnote>
  <w:footnote w:type="continuationSeparator" w:id="0">
    <w:p w:rsidR="007A4859" w:rsidRDefault="007A48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59"/>
    <w:rsid w:val="00372DC6"/>
    <w:rsid w:val="00564E3C"/>
    <w:rsid w:val="0064591D"/>
    <w:rsid w:val="007A48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FC835"/>
  <w15:chartTrackingRefBased/>
  <w15:docId w15:val="{9A543942-560F-4968-90AF-E927806E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A48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2015-10-19T16:20:00Z</dcterms:created>
  <dcterms:modified xsi:type="dcterms:W3CDTF">2015-10-19T16:21:00Z</dcterms:modified>
</cp:coreProperties>
</file>