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F27FB" w14:textId="77777777" w:rsidR="00217327" w:rsidRDefault="00217327" w:rsidP="00217327">
      <w:pPr>
        <w:pStyle w:val="NoSpacing"/>
        <w:rPr>
          <w:rFonts w:ascii="Times New Roman" w:hAnsi="Times New Roman" w:cs="Times New Roman"/>
          <w:sz w:val="24"/>
          <w:szCs w:val="24"/>
        </w:rPr>
      </w:pPr>
      <w:r>
        <w:rPr>
          <w:rFonts w:ascii="Times New Roman" w:hAnsi="Times New Roman" w:cs="Times New Roman"/>
          <w:sz w:val="24"/>
          <w:szCs w:val="24"/>
          <w:u w:val="single"/>
        </w:rPr>
        <w:t xml:space="preserve">Robert </w:t>
      </w:r>
      <w:proofErr w:type="spellStart"/>
      <w:r>
        <w:rPr>
          <w:rFonts w:ascii="Times New Roman" w:hAnsi="Times New Roman" w:cs="Times New Roman"/>
          <w:sz w:val="24"/>
          <w:szCs w:val="24"/>
          <w:u w:val="single"/>
        </w:rPr>
        <w:t>atte</w:t>
      </w:r>
      <w:proofErr w:type="spellEnd"/>
      <w:r>
        <w:rPr>
          <w:rFonts w:ascii="Times New Roman" w:hAnsi="Times New Roman" w:cs="Times New Roman"/>
          <w:sz w:val="24"/>
          <w:szCs w:val="24"/>
          <w:u w:val="single"/>
        </w:rPr>
        <w:t xml:space="preserve"> MULLE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A7D8BC6" w14:textId="77777777" w:rsidR="00217327" w:rsidRDefault="00217327" w:rsidP="00217327">
      <w:pPr>
        <w:pStyle w:val="NoSpacing"/>
        <w:rPr>
          <w:rFonts w:ascii="Times New Roman" w:hAnsi="Times New Roman" w:cs="Times New Roman"/>
          <w:sz w:val="24"/>
          <w:szCs w:val="24"/>
        </w:rPr>
      </w:pPr>
      <w:r>
        <w:rPr>
          <w:rFonts w:ascii="Times New Roman" w:hAnsi="Times New Roman" w:cs="Times New Roman"/>
          <w:sz w:val="24"/>
          <w:szCs w:val="24"/>
        </w:rPr>
        <w:t>Sheriff of Sussex.</w:t>
      </w:r>
    </w:p>
    <w:p w14:paraId="5D67D843" w14:textId="77777777" w:rsidR="00217327" w:rsidRDefault="00217327" w:rsidP="00217327">
      <w:pPr>
        <w:pStyle w:val="NoSpacing"/>
        <w:rPr>
          <w:rFonts w:ascii="Times New Roman" w:hAnsi="Times New Roman" w:cs="Times New Roman"/>
          <w:sz w:val="24"/>
          <w:szCs w:val="24"/>
        </w:rPr>
      </w:pPr>
    </w:p>
    <w:p w14:paraId="73E06F0F" w14:textId="7C2833C6" w:rsidR="00217327" w:rsidRDefault="00217327" w:rsidP="00217327">
      <w:pPr>
        <w:pStyle w:val="NoSpacing"/>
        <w:rPr>
          <w:rFonts w:ascii="Times New Roman" w:hAnsi="Times New Roman" w:cs="Times New Roman"/>
          <w:sz w:val="24"/>
          <w:szCs w:val="24"/>
        </w:rPr>
      </w:pPr>
    </w:p>
    <w:p w14:paraId="025A933F" w14:textId="77777777" w:rsidR="007270F8" w:rsidRDefault="007270F8" w:rsidP="007270F8">
      <w:pPr>
        <w:rPr>
          <w:rFonts w:ascii="Times New Roman" w:hAnsi="Times New Roman" w:cs="Times New Roman"/>
          <w:sz w:val="24"/>
          <w:szCs w:val="24"/>
        </w:rPr>
      </w:pPr>
      <w:r>
        <w:rPr>
          <w:rFonts w:ascii="Times New Roman" w:hAnsi="Times New Roman" w:cs="Times New Roman"/>
          <w:sz w:val="24"/>
          <w:szCs w:val="24"/>
        </w:rPr>
        <w:t xml:space="preserve">  5 Dec.1403</w:t>
      </w:r>
      <w:r>
        <w:rPr>
          <w:rFonts w:ascii="Times New Roman" w:hAnsi="Times New Roman" w:cs="Times New Roman"/>
          <w:sz w:val="24"/>
          <w:szCs w:val="24"/>
        </w:rPr>
        <w:tab/>
        <w:t>He was appointed Sheriff of Surrey and Sussex.</w:t>
      </w:r>
    </w:p>
    <w:p w14:paraId="2D571F5A" w14:textId="1B48C834" w:rsidR="007270F8" w:rsidRDefault="007270F8" w:rsidP="007270F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p.281)</w:t>
      </w:r>
    </w:p>
    <w:p w14:paraId="041181CC" w14:textId="77777777" w:rsidR="00217327" w:rsidRDefault="00217327" w:rsidP="00217327">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Sussex touching the names of the persons bound to contribute to the subsidy granted to the King at the last Parliament. </w:t>
      </w:r>
    </w:p>
    <w:p w14:paraId="5F7CDF29" w14:textId="5156CE18" w:rsidR="00BF3D1A" w:rsidRDefault="00217327" w:rsidP="00217327">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p.258)</w:t>
      </w:r>
    </w:p>
    <w:p w14:paraId="049EDAA3" w14:textId="77777777" w:rsidR="00BF3D1A" w:rsidRDefault="00BF3D1A" w:rsidP="00BF3D1A">
      <w:pPr>
        <w:pStyle w:val="NoSpacing"/>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Surrey, excepting</w:t>
      </w:r>
    </w:p>
    <w:p w14:paraId="0A2D3D8C" w14:textId="180ABA26" w:rsidR="00BF3D1A" w:rsidRDefault="00BF3D1A" w:rsidP="00BF3D1A">
      <w:pPr>
        <w:pStyle w:val="NoSpacing"/>
        <w:ind w:left="1440"/>
        <w:rPr>
          <w:rFonts w:ascii="Times New Roman" w:hAnsi="Times New Roman" w:cs="Times New Roman"/>
          <w:sz w:val="24"/>
          <w:szCs w:val="24"/>
        </w:rPr>
      </w:pPr>
      <w:r>
        <w:rPr>
          <w:rFonts w:ascii="Times New Roman" w:hAnsi="Times New Roman" w:cs="Times New Roman"/>
          <w:sz w:val="24"/>
          <w:szCs w:val="24"/>
        </w:rPr>
        <w:t>Southwark, touching the names of the persons bound to contribute to the subsidy granted to the King at the last Parliament.   (C.F.R. 1399-1405 pp.254)</w:t>
      </w:r>
    </w:p>
    <w:p w14:paraId="0BE8B57F" w14:textId="1E409B49" w:rsidR="007A797C" w:rsidRDefault="007A797C" w:rsidP="007A797C">
      <w:pPr>
        <w:pStyle w:val="NoSpacing"/>
        <w:ind w:left="1440" w:hanging="1440"/>
        <w:rPr>
          <w:rFonts w:ascii="Times New Roman" w:hAnsi="Times New Roman" w:cs="Times New Roman"/>
          <w:sz w:val="24"/>
          <w:szCs w:val="24"/>
        </w:rPr>
      </w:pPr>
      <w:r>
        <w:rPr>
          <w:rFonts w:ascii="Times New Roman" w:hAnsi="Times New Roman" w:cs="Times New Roman"/>
          <w:sz w:val="24"/>
          <w:szCs w:val="24"/>
        </w:rPr>
        <w:t>9 Apr.1404</w:t>
      </w:r>
      <w:r>
        <w:rPr>
          <w:rFonts w:ascii="Times New Roman" w:hAnsi="Times New Roman" w:cs="Times New Roman"/>
          <w:sz w:val="24"/>
          <w:szCs w:val="24"/>
        </w:rPr>
        <w:tab/>
        <w:t>He was one of those who were commissioned to inquire in Sussex touching the names of the persons bound to contribute to the subsidy granted to the King at the last Parliament. (C.F.R. 1399-1405 p.259)</w:t>
      </w:r>
    </w:p>
    <w:p w14:paraId="42A1AB56" w14:textId="77777777" w:rsidR="00217327" w:rsidRDefault="00217327" w:rsidP="00217327">
      <w:pPr>
        <w:pStyle w:val="NoSpacing"/>
        <w:rPr>
          <w:rFonts w:ascii="Times New Roman" w:hAnsi="Times New Roman" w:cs="Times New Roman"/>
          <w:sz w:val="24"/>
          <w:szCs w:val="24"/>
        </w:rPr>
      </w:pPr>
    </w:p>
    <w:p w14:paraId="0849906C" w14:textId="55EA063C" w:rsidR="00217327" w:rsidRDefault="00217327" w:rsidP="00217327">
      <w:pPr>
        <w:pStyle w:val="NoSpacing"/>
        <w:rPr>
          <w:rFonts w:ascii="Times New Roman" w:hAnsi="Times New Roman" w:cs="Times New Roman"/>
          <w:sz w:val="24"/>
          <w:szCs w:val="24"/>
        </w:rPr>
      </w:pPr>
    </w:p>
    <w:p w14:paraId="0DD34A6C" w14:textId="0DFE1EBE" w:rsidR="007A797C" w:rsidRDefault="007A797C" w:rsidP="00217327">
      <w:pPr>
        <w:pStyle w:val="NoSpacing"/>
        <w:rPr>
          <w:rFonts w:ascii="Times New Roman" w:hAnsi="Times New Roman" w:cs="Times New Roman"/>
          <w:sz w:val="24"/>
          <w:szCs w:val="24"/>
        </w:rPr>
      </w:pPr>
      <w:r>
        <w:rPr>
          <w:rFonts w:ascii="Times New Roman" w:hAnsi="Times New Roman" w:cs="Times New Roman"/>
          <w:sz w:val="24"/>
          <w:szCs w:val="24"/>
        </w:rPr>
        <w:t>18 July 2021</w:t>
      </w:r>
    </w:p>
    <w:p w14:paraId="68EE048F" w14:textId="4E378754" w:rsidR="00BF3D1A" w:rsidRDefault="00BF3D1A" w:rsidP="00217327">
      <w:pPr>
        <w:pStyle w:val="NoSpacing"/>
        <w:rPr>
          <w:rFonts w:ascii="Times New Roman" w:hAnsi="Times New Roman" w:cs="Times New Roman"/>
          <w:sz w:val="24"/>
          <w:szCs w:val="24"/>
        </w:rPr>
      </w:pPr>
      <w:r>
        <w:rPr>
          <w:rFonts w:ascii="Times New Roman" w:hAnsi="Times New Roman" w:cs="Times New Roman"/>
          <w:sz w:val="24"/>
          <w:szCs w:val="24"/>
        </w:rPr>
        <w:t>20 February 2022</w:t>
      </w:r>
    </w:p>
    <w:p w14:paraId="434F84F2" w14:textId="77777777" w:rsidR="00BF3D1A" w:rsidRDefault="00BF3D1A" w:rsidP="00217327">
      <w:pPr>
        <w:pStyle w:val="NoSpacing"/>
        <w:rPr>
          <w:rFonts w:ascii="Times New Roman" w:hAnsi="Times New Roman" w:cs="Times New Roman"/>
          <w:sz w:val="24"/>
          <w:szCs w:val="24"/>
        </w:rPr>
      </w:pPr>
    </w:p>
    <w:p w14:paraId="2FC49C0E"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5EEF7" w14:textId="77777777" w:rsidR="00287200" w:rsidRDefault="00287200" w:rsidP="009139A6">
      <w:r>
        <w:separator/>
      </w:r>
    </w:p>
  </w:endnote>
  <w:endnote w:type="continuationSeparator" w:id="0">
    <w:p w14:paraId="4E345E5E" w14:textId="77777777" w:rsidR="00287200" w:rsidRDefault="0028720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83F7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120B3"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w:t>
    </w:r>
    <w:proofErr w:type="gramStart"/>
    <w:r w:rsidRPr="009139A6">
      <w:rPr>
        <w:rFonts w:ascii="Times New Roman" w:hAnsi="Times New Roman"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FBE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CA825" w14:textId="77777777" w:rsidR="00287200" w:rsidRDefault="00287200" w:rsidP="009139A6">
      <w:r>
        <w:separator/>
      </w:r>
    </w:p>
  </w:footnote>
  <w:footnote w:type="continuationSeparator" w:id="0">
    <w:p w14:paraId="129152D6" w14:textId="77777777" w:rsidR="00287200" w:rsidRDefault="0028720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42C8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AC23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7A7F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327"/>
    <w:rsid w:val="000666E0"/>
    <w:rsid w:val="00217327"/>
    <w:rsid w:val="002510B7"/>
    <w:rsid w:val="00287200"/>
    <w:rsid w:val="005C130B"/>
    <w:rsid w:val="007270F8"/>
    <w:rsid w:val="007A797C"/>
    <w:rsid w:val="00826F5C"/>
    <w:rsid w:val="00837776"/>
    <w:rsid w:val="009139A6"/>
    <w:rsid w:val="009448BB"/>
    <w:rsid w:val="00A3176C"/>
    <w:rsid w:val="00AE65F8"/>
    <w:rsid w:val="00BA00AB"/>
    <w:rsid w:val="00BF3D1A"/>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18D47"/>
  <w15:chartTrackingRefBased/>
  <w15:docId w15:val="{557C74F0-E395-40B0-8B54-3E1896FA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0F8"/>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3</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4</cp:revision>
  <dcterms:created xsi:type="dcterms:W3CDTF">2021-07-13T20:52:00Z</dcterms:created>
  <dcterms:modified xsi:type="dcterms:W3CDTF">2022-02-20T17:35:00Z</dcterms:modified>
</cp:coreProperties>
</file>