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E79F5" w14:textId="351773AB" w:rsidR="00720249" w:rsidRDefault="00720249" w:rsidP="00720249">
      <w:pPr>
        <w:pStyle w:val="NoSpacing"/>
      </w:pPr>
      <w:r>
        <w:rPr>
          <w:u w:val="single"/>
        </w:rPr>
        <w:t>Thomas MULIOR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06</w:t>
      </w:r>
      <w:r>
        <w:t>)</w:t>
      </w:r>
    </w:p>
    <w:p w14:paraId="76E999B2" w14:textId="3EF407ED" w:rsidR="00720249" w:rsidRDefault="00720249" w:rsidP="00720249">
      <w:pPr>
        <w:pStyle w:val="NoSpacing"/>
      </w:pPr>
      <w:r>
        <w:t xml:space="preserve">of Canterbury. </w:t>
      </w:r>
      <w:r>
        <w:t>Baker.</w:t>
      </w:r>
    </w:p>
    <w:p w14:paraId="7ABA3EDE" w14:textId="77777777" w:rsidR="00720249" w:rsidRDefault="00720249" w:rsidP="00720249">
      <w:pPr>
        <w:pStyle w:val="NoSpacing"/>
      </w:pPr>
    </w:p>
    <w:p w14:paraId="560AB891" w14:textId="77777777" w:rsidR="00720249" w:rsidRDefault="00720249" w:rsidP="00720249">
      <w:pPr>
        <w:pStyle w:val="NoSpacing"/>
      </w:pPr>
    </w:p>
    <w:p w14:paraId="74577E7F" w14:textId="7729E32E" w:rsidR="00720249" w:rsidRDefault="00720249" w:rsidP="00720249">
      <w:pPr>
        <w:pStyle w:val="NoSpacing"/>
      </w:pPr>
      <w:r>
        <w:tab/>
        <w:t>14</w:t>
      </w:r>
      <w:r>
        <w:t>06</w:t>
      </w:r>
      <w:bookmarkStart w:id="0" w:name="_GoBack"/>
      <w:bookmarkEnd w:id="0"/>
      <w:r>
        <w:tab/>
        <w:t>He became a Freeman by redemption.   (Cowper p.288)</w:t>
      </w:r>
    </w:p>
    <w:p w14:paraId="5B9CB696" w14:textId="77777777" w:rsidR="00720249" w:rsidRDefault="00720249" w:rsidP="00720249">
      <w:pPr>
        <w:pStyle w:val="NoSpacing"/>
      </w:pPr>
    </w:p>
    <w:p w14:paraId="26157A6D" w14:textId="77777777" w:rsidR="00720249" w:rsidRDefault="00720249" w:rsidP="00720249">
      <w:pPr>
        <w:pStyle w:val="NoSpacing"/>
      </w:pPr>
    </w:p>
    <w:p w14:paraId="21066A96" w14:textId="77777777" w:rsidR="00720249" w:rsidRPr="009822A4" w:rsidRDefault="00720249" w:rsidP="00720249">
      <w:pPr>
        <w:pStyle w:val="NoSpacing"/>
      </w:pPr>
      <w:r>
        <w:t>30 August 2018</w:t>
      </w:r>
    </w:p>
    <w:p w14:paraId="6B5951AB" w14:textId="51EC1FD8" w:rsidR="006B2F86" w:rsidRPr="00720249" w:rsidRDefault="00720249" w:rsidP="00E71FC3">
      <w:pPr>
        <w:pStyle w:val="NoSpacing"/>
      </w:pPr>
    </w:p>
    <w:sectPr w:rsidR="006B2F86" w:rsidRPr="007202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EF0A2" w14:textId="77777777" w:rsidR="00720249" w:rsidRDefault="00720249" w:rsidP="00E71FC3">
      <w:pPr>
        <w:spacing w:after="0" w:line="240" w:lineRule="auto"/>
      </w:pPr>
      <w:r>
        <w:separator/>
      </w:r>
    </w:p>
  </w:endnote>
  <w:endnote w:type="continuationSeparator" w:id="0">
    <w:p w14:paraId="7210192C" w14:textId="77777777" w:rsidR="00720249" w:rsidRDefault="007202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B06C1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3030E" w14:textId="77777777" w:rsidR="00720249" w:rsidRDefault="00720249" w:rsidP="00E71FC3">
      <w:pPr>
        <w:spacing w:after="0" w:line="240" w:lineRule="auto"/>
      </w:pPr>
      <w:r>
        <w:separator/>
      </w:r>
    </w:p>
  </w:footnote>
  <w:footnote w:type="continuationSeparator" w:id="0">
    <w:p w14:paraId="141226DC" w14:textId="77777777" w:rsidR="00720249" w:rsidRDefault="007202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249"/>
    <w:rsid w:val="001A7C09"/>
    <w:rsid w:val="00577BD5"/>
    <w:rsid w:val="00656CBA"/>
    <w:rsid w:val="006A1F77"/>
    <w:rsid w:val="00720249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54E3F"/>
  <w15:chartTrackingRefBased/>
  <w15:docId w15:val="{B74C935B-5028-471A-96D0-3944A939C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2018-08-30T18:56:00Z</dcterms:created>
  <dcterms:modified xsi:type="dcterms:W3CDTF">2018-08-30T18:57:00Z</dcterms:modified>
</cp:coreProperties>
</file>