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B87B3" w14:textId="06D31312" w:rsidR="007A2997" w:rsidRDefault="0017669B" w:rsidP="00310F22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John MULIER (alias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FISHER)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(fl.1494)</w:t>
      </w:r>
    </w:p>
    <w:p w14:paraId="1CFF054C" w14:textId="20BF3249" w:rsidR="0017669B" w:rsidRDefault="0017669B" w:rsidP="00310F22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London.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1F8D3B0" w14:textId="21DDF77B" w:rsidR="0017669B" w:rsidRDefault="0017669B" w:rsidP="00310F22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B6BFCC7" w14:textId="58CD48FD" w:rsidR="0017669B" w:rsidRDefault="0017669B" w:rsidP="00310F22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67604ED" w14:textId="624AA528" w:rsidR="0017669B" w:rsidRDefault="00B55111" w:rsidP="00310F22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Feb.1494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Nutson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draper(q.v.), brought a plaint of a debt of 100s</w:t>
      </w:r>
    </w:p>
    <w:p w14:paraId="69837DC8" w14:textId="77777777" w:rsidR="00B55111" w:rsidRDefault="00B55111" w:rsidP="00B5511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against him and </w:t>
      </w:r>
      <w:r>
        <w:rPr>
          <w:rFonts w:ascii="Times New Roman" w:hAnsi="Times New Roman" w:cs="Times New Roman"/>
          <w:sz w:val="24"/>
          <w:szCs w:val="24"/>
        </w:rPr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Arnewey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mercer(q.v.).</w:t>
      </w:r>
    </w:p>
    <w:p w14:paraId="747D4F20" w14:textId="77777777" w:rsidR="00B55111" w:rsidRDefault="00B55111" w:rsidP="00B5511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(T.N.A. ref. C 241/267/20)</w:t>
      </w:r>
    </w:p>
    <w:p w14:paraId="065166EE" w14:textId="77777777" w:rsidR="00B55111" w:rsidRDefault="00B55111" w:rsidP="00B5511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7BE665F0" w14:textId="77777777" w:rsidR="00B55111" w:rsidRDefault="00B55111" w:rsidP="00B5511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0E1B234" w14:textId="77777777" w:rsidR="00B55111" w:rsidRDefault="00B55111" w:rsidP="00B5511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May 2022</w:t>
      </w:r>
    </w:p>
    <w:p w14:paraId="64AEE624" w14:textId="5D884A73" w:rsidR="00B55111" w:rsidRPr="00B55111" w:rsidRDefault="00B55111" w:rsidP="00310F22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075678D" w14:textId="23125B20" w:rsidR="00310F22" w:rsidRDefault="00310F2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3E985E" w14:textId="06681B67" w:rsidR="00310F22" w:rsidRDefault="00310F2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EFFC4F" w14:textId="77777777" w:rsidR="00310F22" w:rsidRPr="00310F22" w:rsidRDefault="00310F2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310F22" w:rsidRPr="00310F2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DA962" w14:textId="77777777" w:rsidR="00491AC3" w:rsidRDefault="00491AC3" w:rsidP="009139A6">
      <w:r>
        <w:separator/>
      </w:r>
    </w:p>
  </w:endnote>
  <w:endnote w:type="continuationSeparator" w:id="0">
    <w:p w14:paraId="33EF53B1" w14:textId="77777777" w:rsidR="00491AC3" w:rsidRDefault="00491AC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44CF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F594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349F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16C59" w14:textId="77777777" w:rsidR="00491AC3" w:rsidRDefault="00491AC3" w:rsidP="009139A6">
      <w:r>
        <w:separator/>
      </w:r>
    </w:p>
  </w:footnote>
  <w:footnote w:type="continuationSeparator" w:id="0">
    <w:p w14:paraId="48253093" w14:textId="77777777" w:rsidR="00491AC3" w:rsidRDefault="00491AC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9FE6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2249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F4CF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AC3"/>
    <w:rsid w:val="000666E0"/>
    <w:rsid w:val="000E53BB"/>
    <w:rsid w:val="0017669B"/>
    <w:rsid w:val="002510B7"/>
    <w:rsid w:val="00310F22"/>
    <w:rsid w:val="00491AC3"/>
    <w:rsid w:val="005C130B"/>
    <w:rsid w:val="007A2997"/>
    <w:rsid w:val="00826F5C"/>
    <w:rsid w:val="009139A6"/>
    <w:rsid w:val="009448BB"/>
    <w:rsid w:val="00A3176C"/>
    <w:rsid w:val="00AE65F8"/>
    <w:rsid w:val="00B55111"/>
    <w:rsid w:val="00BA00AB"/>
    <w:rsid w:val="00CB4ED9"/>
    <w:rsid w:val="00E11C79"/>
    <w:rsid w:val="00EB3209"/>
    <w:rsid w:val="00F5287F"/>
    <w:rsid w:val="00FE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C2E7E"/>
  <w15:chartTrackingRefBased/>
  <w15:docId w15:val="{2705CBEF-918F-4AA8-A33D-2C0057175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1154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cp:lastPrinted>2022-05-03T06:51:00Z</cp:lastPrinted>
  <dcterms:created xsi:type="dcterms:W3CDTF">2022-05-02T11:33:00Z</dcterms:created>
  <dcterms:modified xsi:type="dcterms:W3CDTF">2022-05-03T06:51:00Z</dcterms:modified>
</cp:coreProperties>
</file>