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9B0438" w14:textId="77777777" w:rsidR="005E09AC" w:rsidRDefault="005E09AC" w:rsidP="005E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MULFORD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3FFDC7D6" w14:textId="77777777" w:rsidR="005E09AC" w:rsidRDefault="005E09AC" w:rsidP="005E09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84160" w14:textId="77777777" w:rsidR="005E09AC" w:rsidRDefault="005E09AC" w:rsidP="005E09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0B12E" w14:textId="77777777" w:rsidR="005E09AC" w:rsidRDefault="005E09AC" w:rsidP="005E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Basingstoke, Hampshire,</w:t>
      </w:r>
    </w:p>
    <w:p w14:paraId="1339F91F" w14:textId="77777777" w:rsidR="005E09AC" w:rsidRDefault="005E09AC" w:rsidP="005E0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Brocas(q.v.).</w:t>
      </w:r>
    </w:p>
    <w:p w14:paraId="3216D1B6" w14:textId="77777777" w:rsidR="005E09AC" w:rsidRDefault="005E09AC" w:rsidP="005E09A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3077F67B" w14:textId="77777777" w:rsidR="005E09AC" w:rsidRDefault="005E09AC" w:rsidP="005E09A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p.23)</w:t>
      </w:r>
    </w:p>
    <w:p w14:paraId="6E88550C" w14:textId="77777777" w:rsidR="004656F3" w:rsidRPr="004656F3" w:rsidRDefault="004656F3" w:rsidP="004656F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656F3">
        <w:rPr>
          <w:rFonts w:ascii="Times New Roman" w:eastAsia="Times New Roman" w:hAnsi="Times New Roman" w:cs="Times New Roman"/>
          <w:sz w:val="24"/>
          <w:szCs w:val="24"/>
        </w:rPr>
        <w:t>24 Sep.1484</w:t>
      </w:r>
      <w:r w:rsidRPr="004656F3">
        <w:rPr>
          <w:rFonts w:ascii="Times New Roman" w:eastAsia="Times New Roman" w:hAnsi="Times New Roman" w:cs="Times New Roman"/>
          <w:sz w:val="24"/>
          <w:szCs w:val="24"/>
        </w:rPr>
        <w:tab/>
        <w:t>He was a juror in the inquisition post mortem held in Basingstoke,</w:t>
      </w:r>
    </w:p>
    <w:p w14:paraId="7F33A5EA" w14:textId="77777777" w:rsidR="004656F3" w:rsidRPr="004656F3" w:rsidRDefault="004656F3" w:rsidP="004656F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656F3">
        <w:rPr>
          <w:rFonts w:ascii="Times New Roman" w:eastAsia="Times New Roman" w:hAnsi="Times New Roman" w:cs="Times New Roman"/>
          <w:sz w:val="24"/>
          <w:szCs w:val="24"/>
        </w:rPr>
        <w:tab/>
      </w:r>
      <w:r w:rsidRPr="004656F3">
        <w:rPr>
          <w:rFonts w:ascii="Times New Roman" w:eastAsia="Times New Roman" w:hAnsi="Times New Roman" w:cs="Times New Roman"/>
          <w:sz w:val="24"/>
          <w:szCs w:val="24"/>
        </w:rPr>
        <w:tab/>
        <w:t>Hampshire, into lands of Agnes Willesden(q.v.).</w:t>
      </w:r>
    </w:p>
    <w:p w14:paraId="7B710C3F" w14:textId="77777777" w:rsidR="004656F3" w:rsidRPr="004656F3" w:rsidRDefault="004656F3" w:rsidP="004656F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656F3">
        <w:rPr>
          <w:rFonts w:ascii="Times New Roman" w:eastAsia="Times New Roman" w:hAnsi="Times New Roman" w:cs="Times New Roman"/>
          <w:sz w:val="24"/>
          <w:szCs w:val="24"/>
        </w:rPr>
        <w:tab/>
      </w:r>
      <w:r w:rsidRPr="004656F3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3AEFD209" w14:textId="77777777" w:rsidR="004656F3" w:rsidRPr="004656F3" w:rsidRDefault="004656F3" w:rsidP="004656F3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656F3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pp.117-8)</w:t>
      </w:r>
    </w:p>
    <w:p w14:paraId="76C13E84" w14:textId="77777777" w:rsidR="004656F3" w:rsidRDefault="004656F3" w:rsidP="004656F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5378B7A" w14:textId="77777777" w:rsidR="005E09AC" w:rsidRDefault="005E09AC" w:rsidP="005E09A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EEE830A" w14:textId="77777777" w:rsidR="005E09AC" w:rsidRDefault="005E09AC" w:rsidP="005E09A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25E78E" w14:textId="77777777" w:rsidR="005E09AC" w:rsidRDefault="005E09AC" w:rsidP="005E09A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January 2022</w:t>
      </w:r>
    </w:p>
    <w:p w14:paraId="491A1B0C" w14:textId="2F8D72A8" w:rsidR="004656F3" w:rsidRPr="001B1923" w:rsidRDefault="004656F3" w:rsidP="005E09A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6 June 2024</w:t>
      </w:r>
    </w:p>
    <w:p w14:paraId="35557DA2" w14:textId="4C311305" w:rsidR="00BA00AB" w:rsidRPr="005E09A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E09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F38BB" w14:textId="77777777" w:rsidR="005E09AC" w:rsidRDefault="005E09AC" w:rsidP="009139A6">
      <w:r>
        <w:separator/>
      </w:r>
    </w:p>
  </w:endnote>
  <w:endnote w:type="continuationSeparator" w:id="0">
    <w:p w14:paraId="5F9A59A3" w14:textId="77777777" w:rsidR="005E09AC" w:rsidRDefault="005E09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498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21F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2ED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1911C" w14:textId="77777777" w:rsidR="005E09AC" w:rsidRDefault="005E09AC" w:rsidP="009139A6">
      <w:r>
        <w:separator/>
      </w:r>
    </w:p>
  </w:footnote>
  <w:footnote w:type="continuationSeparator" w:id="0">
    <w:p w14:paraId="68BB4905" w14:textId="77777777" w:rsidR="005E09AC" w:rsidRDefault="005E09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9D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890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909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AC"/>
    <w:rsid w:val="000666E0"/>
    <w:rsid w:val="002510B7"/>
    <w:rsid w:val="004656F3"/>
    <w:rsid w:val="005C130B"/>
    <w:rsid w:val="005E09A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A8E9"/>
  <w15:chartTrackingRefBased/>
  <w15:docId w15:val="{18CF057D-1906-4CB9-B988-B1E37330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2022-01-29T20:34:00Z</dcterms:created>
  <dcterms:modified xsi:type="dcterms:W3CDTF">2024-06-06T08:25:00Z</dcterms:modified>
</cp:coreProperties>
</file>