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MULEWARD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Letton, Herefordshire.</w:t>
      </w: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Oct.1418</w:t>
      </w:r>
      <w:r>
        <w:rPr>
          <w:rFonts w:ascii="Times New Roman" w:hAnsi="Times New Roman" w:cs="Times New Roman"/>
          <w:sz w:val="24"/>
          <w:szCs w:val="24"/>
        </w:rPr>
        <w:tab/>
        <w:t>He became Rector.  (Lacy Register p.114)</w:t>
      </w: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D04" w:rsidRPr="00F24D04" w:rsidRDefault="00F24D0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F24D04" w:rsidRPr="00F24D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D04" w:rsidRDefault="00F24D04" w:rsidP="00564E3C">
      <w:pPr>
        <w:spacing w:after="0" w:line="240" w:lineRule="auto"/>
      </w:pPr>
      <w:r>
        <w:separator/>
      </w:r>
    </w:p>
  </w:endnote>
  <w:endnote w:type="continuationSeparator" w:id="0">
    <w:p w:rsidR="00F24D04" w:rsidRDefault="00F24D0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4D04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D04" w:rsidRDefault="00F24D04" w:rsidP="00564E3C">
      <w:pPr>
        <w:spacing w:after="0" w:line="240" w:lineRule="auto"/>
      </w:pPr>
      <w:r>
        <w:separator/>
      </w:r>
    </w:p>
  </w:footnote>
  <w:footnote w:type="continuationSeparator" w:id="0">
    <w:p w:rsidR="00F24D04" w:rsidRDefault="00F24D0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04"/>
    <w:rsid w:val="00372DC6"/>
    <w:rsid w:val="00564E3C"/>
    <w:rsid w:val="0064591D"/>
    <w:rsid w:val="00DD5B8A"/>
    <w:rsid w:val="00EB41B8"/>
    <w:rsid w:val="00F14DE1"/>
    <w:rsid w:val="00F2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C187E"/>
  <w15:chartTrackingRefBased/>
  <w15:docId w15:val="{28C776BD-2587-4F01-B976-A925AF14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2015-10-31T14:14:00Z</dcterms:created>
  <dcterms:modified xsi:type="dcterms:W3CDTF">2015-10-31T14:17:00Z</dcterms:modified>
</cp:coreProperties>
</file>