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0FE081" w14:textId="780DBCC3" w:rsidR="00F0060A" w:rsidRDefault="00F0060A" w:rsidP="00F0060A">
      <w:pPr>
        <w:pStyle w:val="NoSpacing"/>
      </w:pPr>
      <w:r>
        <w:rPr>
          <w:u w:val="single"/>
        </w:rPr>
        <w:t>Roger MULEWARD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d.14</w:t>
      </w:r>
      <w:r>
        <w:t>76</w:t>
      </w:r>
      <w:r>
        <w:t>)</w:t>
      </w:r>
    </w:p>
    <w:p w14:paraId="17249406" w14:textId="77777777" w:rsidR="00F0060A" w:rsidRDefault="00F0060A" w:rsidP="00F0060A">
      <w:pPr>
        <w:pStyle w:val="NoSpacing"/>
      </w:pPr>
      <w:r>
        <w:t>Rector of Letton, Herefordshire.</w:t>
      </w:r>
    </w:p>
    <w:p w14:paraId="714F77E1" w14:textId="77777777" w:rsidR="00F0060A" w:rsidRDefault="00F0060A" w:rsidP="00F0060A">
      <w:pPr>
        <w:pStyle w:val="NoSpacing"/>
      </w:pPr>
    </w:p>
    <w:p w14:paraId="10B6DA71" w14:textId="77777777" w:rsidR="00F0060A" w:rsidRDefault="00F0060A" w:rsidP="00F0060A">
      <w:pPr>
        <w:pStyle w:val="NoSpacing"/>
      </w:pPr>
    </w:p>
    <w:p w14:paraId="51E6E383" w14:textId="3947AA27" w:rsidR="00F0060A" w:rsidRDefault="00F0060A" w:rsidP="00F0060A">
      <w:pPr>
        <w:pStyle w:val="NoSpacing"/>
      </w:pPr>
      <w:r>
        <w:t xml:space="preserve"> 6 Oct.1418</w:t>
      </w:r>
      <w:bookmarkStart w:id="0" w:name="_GoBack"/>
      <w:bookmarkEnd w:id="0"/>
      <w:r>
        <w:tab/>
        <w:t>He became Rector.</w:t>
      </w:r>
    </w:p>
    <w:p w14:paraId="21B2F6DA" w14:textId="77777777" w:rsidR="00F0060A" w:rsidRDefault="00F0060A" w:rsidP="00F0060A">
      <w:pPr>
        <w:pStyle w:val="NoSpacing"/>
      </w:pPr>
      <w:r>
        <w:tab/>
      </w:r>
      <w:r>
        <w:tab/>
        <w:t>(</w:t>
      </w:r>
      <w:hyperlink r:id="rId6" w:history="1">
        <w:r w:rsidRPr="00AA4263">
          <w:rPr>
            <w:rStyle w:val="Hyperlink"/>
          </w:rPr>
          <w:t>www.melocki.org.uk/diocese/Letton.html</w:t>
        </w:r>
      </w:hyperlink>
      <w:r>
        <w:t>)</w:t>
      </w:r>
    </w:p>
    <w:p w14:paraId="69B4D000" w14:textId="77777777" w:rsidR="00F0060A" w:rsidRDefault="00F0060A" w:rsidP="00F0060A">
      <w:pPr>
        <w:pStyle w:val="NoSpacing"/>
      </w:pPr>
    </w:p>
    <w:p w14:paraId="589C82CA" w14:textId="77777777" w:rsidR="00F0060A" w:rsidRDefault="00F0060A" w:rsidP="00F0060A">
      <w:pPr>
        <w:pStyle w:val="NoSpacing"/>
      </w:pPr>
    </w:p>
    <w:p w14:paraId="075263B7" w14:textId="77777777" w:rsidR="00F0060A" w:rsidRPr="00F005F5" w:rsidRDefault="00F0060A" w:rsidP="00F0060A">
      <w:pPr>
        <w:pStyle w:val="NoSpacing"/>
      </w:pPr>
      <w:r>
        <w:t>18 May 2019</w:t>
      </w:r>
    </w:p>
    <w:p w14:paraId="6C90B42A" w14:textId="3E8D8ABA" w:rsidR="006B2F86" w:rsidRPr="00F0060A" w:rsidRDefault="00F0060A" w:rsidP="00E71FC3">
      <w:pPr>
        <w:pStyle w:val="NoSpacing"/>
      </w:pPr>
    </w:p>
    <w:sectPr w:rsidR="006B2F86" w:rsidRPr="00F0060A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B5052E" w14:textId="77777777" w:rsidR="00F0060A" w:rsidRDefault="00F0060A" w:rsidP="00E71FC3">
      <w:pPr>
        <w:spacing w:after="0" w:line="240" w:lineRule="auto"/>
      </w:pPr>
      <w:r>
        <w:separator/>
      </w:r>
    </w:p>
  </w:endnote>
  <w:endnote w:type="continuationSeparator" w:id="0">
    <w:p w14:paraId="688BB401" w14:textId="77777777" w:rsidR="00F0060A" w:rsidRDefault="00F0060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63F6E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5CA19A" w14:textId="77777777" w:rsidR="00F0060A" w:rsidRDefault="00F0060A" w:rsidP="00E71FC3">
      <w:pPr>
        <w:spacing w:after="0" w:line="240" w:lineRule="auto"/>
      </w:pPr>
      <w:r>
        <w:separator/>
      </w:r>
    </w:p>
  </w:footnote>
  <w:footnote w:type="continuationSeparator" w:id="0">
    <w:p w14:paraId="4851A87E" w14:textId="77777777" w:rsidR="00F0060A" w:rsidRDefault="00F0060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60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00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08509"/>
  <w15:chartTrackingRefBased/>
  <w15:docId w15:val="{451103C5-C6F9-4145-8630-1EE106EED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0060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Letton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2019-05-18T20:11:00Z</dcterms:created>
  <dcterms:modified xsi:type="dcterms:W3CDTF">2019-05-18T20:13:00Z</dcterms:modified>
</cp:coreProperties>
</file>