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B29FC" w14:textId="5C3995F6" w:rsidR="001E26D8" w:rsidRDefault="001E26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Isabella de MULES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1404 – 1499)</w:t>
      </w:r>
    </w:p>
    <w:p w14:paraId="7104A398" w14:textId="5EC94D96" w:rsidR="00254A77" w:rsidRDefault="00254A7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Sanderstead, Croydon, </w:t>
      </w:r>
    </w:p>
    <w:p w14:paraId="37161075" w14:textId="77777777" w:rsidR="00254A77" w:rsidRDefault="00254A77" w:rsidP="009139A6">
      <w:pPr>
        <w:pStyle w:val="NoSpacing"/>
        <w:rPr>
          <w:rFonts w:cs="Times New Roman"/>
          <w:szCs w:val="24"/>
        </w:rPr>
      </w:pPr>
    </w:p>
    <w:p w14:paraId="731F9CA3" w14:textId="77777777" w:rsidR="00254A77" w:rsidRDefault="00254A77" w:rsidP="009139A6">
      <w:pPr>
        <w:pStyle w:val="NoSpacing"/>
        <w:rPr>
          <w:rFonts w:cs="Times New Roman"/>
          <w:szCs w:val="24"/>
        </w:rPr>
      </w:pPr>
    </w:p>
    <w:p w14:paraId="21294EEB" w14:textId="0572B054" w:rsidR="00254A77" w:rsidRDefault="00254A7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James de Mules.</w:t>
      </w:r>
    </w:p>
    <w:p w14:paraId="753774E0" w14:textId="77777777" w:rsidR="00254A77" w:rsidRDefault="00254A77" w:rsidP="00254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752F2E39" w14:textId="134AFF42" w:rsidR="00254A77" w:rsidRDefault="00254A77" w:rsidP="00254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John </w:t>
      </w:r>
      <w:proofErr w:type="spellStart"/>
      <w:r>
        <w:rPr>
          <w:rFonts w:cs="Times New Roman"/>
          <w:szCs w:val="24"/>
        </w:rPr>
        <w:t>atte</w:t>
      </w:r>
      <w:proofErr w:type="spellEnd"/>
      <w:r>
        <w:rPr>
          <w:rFonts w:cs="Times New Roman"/>
          <w:szCs w:val="24"/>
        </w:rPr>
        <w:t xml:space="preserve"> Woode(q.v.).   (ibid.)</w:t>
      </w:r>
    </w:p>
    <w:p w14:paraId="13215776" w14:textId="5565CA5A" w:rsidR="00254A77" w:rsidRDefault="00254A77" w:rsidP="00254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John(q.v.) and Christopher(q.v.).   (ibid.)</w:t>
      </w:r>
    </w:p>
    <w:p w14:paraId="45D1CDF3" w14:textId="77777777" w:rsidR="00254A77" w:rsidRDefault="00254A77" w:rsidP="00254A77">
      <w:pPr>
        <w:pStyle w:val="NoSpacing"/>
        <w:rPr>
          <w:rFonts w:cs="Times New Roman"/>
          <w:szCs w:val="24"/>
        </w:rPr>
      </w:pPr>
    </w:p>
    <w:p w14:paraId="75A353BF" w14:textId="77777777" w:rsidR="00254A77" w:rsidRDefault="00254A77" w:rsidP="00254A77">
      <w:pPr>
        <w:pStyle w:val="NoSpacing"/>
        <w:rPr>
          <w:rFonts w:cs="Times New Roman"/>
          <w:szCs w:val="24"/>
        </w:rPr>
      </w:pPr>
    </w:p>
    <w:p w14:paraId="06427677" w14:textId="00C06455" w:rsidR="00254A77" w:rsidRDefault="00254A77" w:rsidP="00254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2023</w:t>
      </w:r>
    </w:p>
    <w:p w14:paraId="7753634C" w14:textId="77777777" w:rsidR="00254A77" w:rsidRDefault="00254A77" w:rsidP="00254A77">
      <w:pPr>
        <w:pStyle w:val="NoSpacing"/>
        <w:rPr>
          <w:rFonts w:cs="Times New Roman"/>
          <w:szCs w:val="24"/>
        </w:rPr>
      </w:pPr>
    </w:p>
    <w:p w14:paraId="3495E323" w14:textId="77777777" w:rsidR="00254A77" w:rsidRPr="001E26D8" w:rsidRDefault="00254A77" w:rsidP="009139A6">
      <w:pPr>
        <w:pStyle w:val="NoSpacing"/>
        <w:rPr>
          <w:rFonts w:cs="Times New Roman"/>
          <w:szCs w:val="24"/>
        </w:rPr>
      </w:pPr>
    </w:p>
    <w:sectPr w:rsidR="00254A77" w:rsidRPr="001E26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EEDA4" w14:textId="77777777" w:rsidR="00CB0488" w:rsidRDefault="00CB0488" w:rsidP="009139A6">
      <w:r>
        <w:separator/>
      </w:r>
    </w:p>
  </w:endnote>
  <w:endnote w:type="continuationSeparator" w:id="0">
    <w:p w14:paraId="49E87E07" w14:textId="77777777" w:rsidR="00CB0488" w:rsidRDefault="00CB04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40B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ACB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2FC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497A6" w14:textId="77777777" w:rsidR="00CB0488" w:rsidRDefault="00CB0488" w:rsidP="009139A6">
      <w:r>
        <w:separator/>
      </w:r>
    </w:p>
  </w:footnote>
  <w:footnote w:type="continuationSeparator" w:id="0">
    <w:p w14:paraId="5DAED0F0" w14:textId="77777777" w:rsidR="00CB0488" w:rsidRDefault="00CB04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45D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18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9F8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88"/>
    <w:rsid w:val="00031447"/>
    <w:rsid w:val="000666E0"/>
    <w:rsid w:val="001E26D8"/>
    <w:rsid w:val="002510B7"/>
    <w:rsid w:val="00254A77"/>
    <w:rsid w:val="003A5672"/>
    <w:rsid w:val="004D642C"/>
    <w:rsid w:val="005C130B"/>
    <w:rsid w:val="00826F5C"/>
    <w:rsid w:val="009139A6"/>
    <w:rsid w:val="009448BB"/>
    <w:rsid w:val="00947624"/>
    <w:rsid w:val="00A3176C"/>
    <w:rsid w:val="00AE65F8"/>
    <w:rsid w:val="00BA00AB"/>
    <w:rsid w:val="00CB0488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4CBE8"/>
  <w15:chartTrackingRefBased/>
  <w15:docId w15:val="{F5D8143A-7B3F-4A55-9441-A743043C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58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2023-12-08T16:49:00Z</dcterms:created>
  <dcterms:modified xsi:type="dcterms:W3CDTF">2023-12-08T17:51:00Z</dcterms:modified>
</cp:coreProperties>
</file>