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5CD2A" w14:textId="77777777" w:rsidR="00E47068" w:rsidRDefault="00BC2A31" w:rsidP="00C009D8">
      <w:pPr>
        <w:pStyle w:val="NoSpacing"/>
      </w:pPr>
      <w:r>
        <w:rPr>
          <w:u w:val="single"/>
        </w:rPr>
        <w:t>Sir Robert MULCASTRE</w:t>
      </w:r>
      <w:r>
        <w:t xml:space="preserve">      (fl.1408)</w:t>
      </w:r>
    </w:p>
    <w:p w14:paraId="435C9568" w14:textId="77777777" w:rsidR="00BC2A31" w:rsidRDefault="00BC2A31" w:rsidP="00C009D8">
      <w:pPr>
        <w:pStyle w:val="NoSpacing"/>
      </w:pPr>
    </w:p>
    <w:p w14:paraId="51DC85C1" w14:textId="36AB9739" w:rsidR="00BC2A31" w:rsidRDefault="00BC2A31" w:rsidP="00C009D8">
      <w:pPr>
        <w:pStyle w:val="NoSpacing"/>
      </w:pPr>
    </w:p>
    <w:p w14:paraId="6FD53341" w14:textId="0C8FDEAA" w:rsidR="001363A9" w:rsidRDefault="001363A9" w:rsidP="00C009D8">
      <w:pPr>
        <w:pStyle w:val="NoSpacing"/>
      </w:pPr>
      <w:r>
        <w:t xml:space="preserve">  8 Feb.1401</w:t>
      </w:r>
      <w:r>
        <w:tab/>
        <w:t>He was appointed Escheator of Cumberland.  (C.F.R. 1399-1405 p.93)</w:t>
      </w:r>
    </w:p>
    <w:p w14:paraId="14042830" w14:textId="77777777" w:rsidR="00BC2A31" w:rsidRDefault="00BC2A31" w:rsidP="00C009D8">
      <w:pPr>
        <w:pStyle w:val="NoSpacing"/>
      </w:pPr>
      <w:r>
        <w:t>11 Nov.1408</w:t>
      </w:r>
      <w:r>
        <w:tab/>
        <w:t>He was pardoned of all treasons, felonies and trespasses committed by him.</w:t>
      </w:r>
    </w:p>
    <w:p w14:paraId="7E868290" w14:textId="77777777" w:rsidR="00BC2A31" w:rsidRDefault="00BC2A31" w:rsidP="00C009D8">
      <w:pPr>
        <w:pStyle w:val="NoSpacing"/>
      </w:pPr>
      <w:r>
        <w:tab/>
      </w:r>
      <w:r>
        <w:tab/>
        <w:t>(C.P.R. 1408-13 p.6)</w:t>
      </w:r>
    </w:p>
    <w:p w14:paraId="094BD94F" w14:textId="77777777" w:rsidR="00BC2A31" w:rsidRDefault="00BC2A31" w:rsidP="00C009D8">
      <w:pPr>
        <w:pStyle w:val="NoSpacing"/>
      </w:pPr>
    </w:p>
    <w:p w14:paraId="3DDC5D14" w14:textId="77777777" w:rsidR="00BC2A31" w:rsidRDefault="00BC2A31" w:rsidP="00C009D8">
      <w:pPr>
        <w:pStyle w:val="NoSpacing"/>
      </w:pPr>
    </w:p>
    <w:p w14:paraId="49EB96A4" w14:textId="77777777" w:rsidR="00BC2A31" w:rsidRDefault="00BC2A31" w:rsidP="00C009D8">
      <w:pPr>
        <w:pStyle w:val="NoSpacing"/>
      </w:pPr>
    </w:p>
    <w:p w14:paraId="6DFEEB44" w14:textId="065DCBAB" w:rsidR="00BC2A31" w:rsidRDefault="00BC2A31" w:rsidP="00C009D8">
      <w:pPr>
        <w:pStyle w:val="NoSpacing"/>
      </w:pPr>
      <w:r>
        <w:t>9 February 2015</w:t>
      </w:r>
    </w:p>
    <w:p w14:paraId="575B2388" w14:textId="70A2CC17" w:rsidR="001363A9" w:rsidRPr="00BC2A31" w:rsidRDefault="001363A9" w:rsidP="00C009D8">
      <w:pPr>
        <w:pStyle w:val="NoSpacing"/>
      </w:pPr>
      <w:r>
        <w:t>17 May 2021</w:t>
      </w:r>
    </w:p>
    <w:sectPr w:rsidR="001363A9" w:rsidRPr="00BC2A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BF541" w14:textId="77777777" w:rsidR="00BC2A31" w:rsidRDefault="00BC2A31" w:rsidP="00920DE3">
      <w:pPr>
        <w:spacing w:after="0" w:line="240" w:lineRule="auto"/>
      </w:pPr>
      <w:r>
        <w:separator/>
      </w:r>
    </w:p>
  </w:endnote>
  <w:endnote w:type="continuationSeparator" w:id="0">
    <w:p w14:paraId="4CE02856" w14:textId="77777777" w:rsidR="00BC2A31" w:rsidRDefault="00BC2A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2C4F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1821F" w14:textId="77777777" w:rsidR="00C009D8" w:rsidRPr="00C009D8" w:rsidRDefault="00C009D8">
    <w:pPr>
      <w:pStyle w:val="Footer"/>
    </w:pPr>
    <w:r>
      <w:t>Copyright I.S.Rogers 9 August 2013</w:t>
    </w:r>
  </w:p>
  <w:p w14:paraId="60E9DA9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914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479CD" w14:textId="77777777" w:rsidR="00BC2A31" w:rsidRDefault="00BC2A31" w:rsidP="00920DE3">
      <w:pPr>
        <w:spacing w:after="0" w:line="240" w:lineRule="auto"/>
      </w:pPr>
      <w:r>
        <w:separator/>
      </w:r>
    </w:p>
  </w:footnote>
  <w:footnote w:type="continuationSeparator" w:id="0">
    <w:p w14:paraId="2AABCC49" w14:textId="77777777" w:rsidR="00BC2A31" w:rsidRDefault="00BC2A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036F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FF84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DB928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A31"/>
    <w:rsid w:val="00120749"/>
    <w:rsid w:val="001363A9"/>
    <w:rsid w:val="00624CAE"/>
    <w:rsid w:val="00920DE3"/>
    <w:rsid w:val="00BC2A3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72F8D"/>
  <w15:docId w15:val="{98B9A92C-1593-4236-805C-4E49077F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2015-02-09T21:39:00Z</dcterms:created>
  <dcterms:modified xsi:type="dcterms:W3CDTF">2021-05-17T15:11:00Z</dcterms:modified>
</cp:coreProperties>
</file>