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446D5" w14:textId="77777777" w:rsidR="00825426" w:rsidRDefault="00825426" w:rsidP="008254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MUKELD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14:paraId="273E382A" w14:textId="77777777" w:rsidR="00825426" w:rsidRDefault="00825426" w:rsidP="008254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Cockermouth. Chapman.</w:t>
      </w:r>
    </w:p>
    <w:p w14:paraId="18FD747C" w14:textId="77777777" w:rsidR="00825426" w:rsidRDefault="00825426" w:rsidP="008254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E6A68A0" w14:textId="77777777" w:rsidR="00825426" w:rsidRDefault="00825426" w:rsidP="008254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33CA913" w14:textId="77777777" w:rsidR="00825426" w:rsidRDefault="00825426" w:rsidP="008254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Stanceby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mercer(q.v.), brought a plaint of debt against him, </w:t>
      </w:r>
    </w:p>
    <w:p w14:paraId="292F2DC6" w14:textId="77777777" w:rsidR="00825426" w:rsidRDefault="00825426" w:rsidP="008254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Barde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Howden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Spencer of York, cutler(q.v.), and </w:t>
      </w:r>
    </w:p>
    <w:p w14:paraId="11FBBFAD" w14:textId="77777777" w:rsidR="00825426" w:rsidRDefault="00825426" w:rsidP="008254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More of Carlisle(q.v.)</w:t>
      </w:r>
    </w:p>
    <w:p w14:paraId="01F512EA" w14:textId="77777777" w:rsidR="00825426" w:rsidRDefault="00825426" w:rsidP="008254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44265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1E33DED" w14:textId="77777777" w:rsidR="00825426" w:rsidRDefault="00825426" w:rsidP="008254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CB794D" w14:textId="77777777" w:rsidR="00825426" w:rsidRDefault="00825426" w:rsidP="008254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F96567" w14:textId="77777777" w:rsidR="00825426" w:rsidRDefault="00825426" w:rsidP="0082542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2022</w:t>
      </w:r>
    </w:p>
    <w:p w14:paraId="14D1544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B4414" w14:textId="77777777" w:rsidR="00825426" w:rsidRDefault="00825426" w:rsidP="009139A6">
      <w:r>
        <w:separator/>
      </w:r>
    </w:p>
  </w:endnote>
  <w:endnote w:type="continuationSeparator" w:id="0">
    <w:p w14:paraId="74A43ED4" w14:textId="77777777" w:rsidR="00825426" w:rsidRDefault="008254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82C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ACE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58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B55ED" w14:textId="77777777" w:rsidR="00825426" w:rsidRDefault="00825426" w:rsidP="009139A6">
      <w:r>
        <w:separator/>
      </w:r>
    </w:p>
  </w:footnote>
  <w:footnote w:type="continuationSeparator" w:id="0">
    <w:p w14:paraId="220AC611" w14:textId="77777777" w:rsidR="00825426" w:rsidRDefault="008254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755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04A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B54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26"/>
    <w:rsid w:val="000666E0"/>
    <w:rsid w:val="002510B7"/>
    <w:rsid w:val="005C130B"/>
    <w:rsid w:val="0082542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8E902"/>
  <w15:chartTrackingRefBased/>
  <w15:docId w15:val="{77796FBA-0CB2-4C5E-A4C1-851D678E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254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2022-08-12T08:22:00Z</dcterms:created>
  <dcterms:modified xsi:type="dcterms:W3CDTF">2022-08-12T08:22:00Z</dcterms:modified>
</cp:coreProperties>
</file>