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B80B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MUGWORTHY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fl.1503)</w:t>
      </w:r>
    </w:p>
    <w:p w14:paraId="563A6D0A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Sevenoaks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A75F9D1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FD90F5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AECC2A" w14:textId="77777777" w:rsidR="00223E45" w:rsidRDefault="00223E45" w:rsidP="00223E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8DB33D6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C6064A6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01E7DB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289534" w14:textId="77777777" w:rsidR="00223E45" w:rsidRDefault="00223E45" w:rsidP="0022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788CF1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E2AA" w14:textId="77777777" w:rsidR="00223E45" w:rsidRDefault="00223E45" w:rsidP="009139A6">
      <w:r>
        <w:separator/>
      </w:r>
    </w:p>
  </w:endnote>
  <w:endnote w:type="continuationSeparator" w:id="0">
    <w:p w14:paraId="75DAB7BC" w14:textId="77777777" w:rsidR="00223E45" w:rsidRDefault="00223E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09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5E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2E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CCE13" w14:textId="77777777" w:rsidR="00223E45" w:rsidRDefault="00223E45" w:rsidP="009139A6">
      <w:r>
        <w:separator/>
      </w:r>
    </w:p>
  </w:footnote>
  <w:footnote w:type="continuationSeparator" w:id="0">
    <w:p w14:paraId="339DAB74" w14:textId="77777777" w:rsidR="00223E45" w:rsidRDefault="00223E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44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4F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A6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45"/>
    <w:rsid w:val="000666E0"/>
    <w:rsid w:val="00223E4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9AB07"/>
  <w15:chartTrackingRefBased/>
  <w15:docId w15:val="{173929F2-4EDE-4946-AD61-024D9F0C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3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2022-04-17T20:03:00Z</dcterms:created>
  <dcterms:modified xsi:type="dcterms:W3CDTF">2022-04-17T20:03:00Z</dcterms:modified>
</cp:coreProperties>
</file>