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FEA" w:rsidRDefault="000F2FEA" w:rsidP="000F2FEA">
      <w:pPr>
        <w:pStyle w:val="NoSpacing"/>
      </w:pPr>
      <w:r>
        <w:rPr>
          <w:u w:val="single"/>
        </w:rPr>
        <w:t>William MUGGE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0F2FEA" w:rsidRDefault="000F2FEA" w:rsidP="000F2FEA">
      <w:pPr>
        <w:pStyle w:val="NoSpacing"/>
      </w:pPr>
      <w:r>
        <w:t>of Goudhurst, Kent.</w:t>
      </w:r>
    </w:p>
    <w:p w:rsidR="000F2FEA" w:rsidRDefault="000F2FEA" w:rsidP="000F2FEA">
      <w:pPr>
        <w:pStyle w:val="NoSpacing"/>
      </w:pPr>
    </w:p>
    <w:p w:rsidR="000F2FEA" w:rsidRDefault="000F2FEA" w:rsidP="000F2FEA">
      <w:pPr>
        <w:pStyle w:val="NoSpacing"/>
      </w:pPr>
    </w:p>
    <w:p w:rsidR="000F2FEA" w:rsidRDefault="000F2FEA" w:rsidP="000F2FEA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p.362)</w:t>
      </w:r>
    </w:p>
    <w:p w:rsidR="000F2FEA" w:rsidRDefault="000F2FEA" w:rsidP="000F2FEA">
      <w:pPr>
        <w:pStyle w:val="NoSpacing"/>
      </w:pPr>
    </w:p>
    <w:p w:rsidR="000F2FEA" w:rsidRDefault="000F2FEA" w:rsidP="000F2FEA">
      <w:pPr>
        <w:pStyle w:val="NoSpacing"/>
      </w:pPr>
    </w:p>
    <w:p w:rsidR="000F2FEA" w:rsidRDefault="000F2FEA" w:rsidP="000F2FEA">
      <w:pPr>
        <w:pStyle w:val="NoSpacing"/>
      </w:pPr>
      <w:r>
        <w:t>20 October 2016</w:t>
      </w:r>
    </w:p>
    <w:p w:rsidR="006B2F86" w:rsidRPr="000F2FEA" w:rsidRDefault="000F2FEA" w:rsidP="00E71FC3">
      <w:pPr>
        <w:pStyle w:val="NoSpacing"/>
      </w:pPr>
      <w:bookmarkStart w:id="0" w:name="_GoBack"/>
      <w:bookmarkEnd w:id="0"/>
    </w:p>
    <w:sectPr w:rsidR="006B2F86" w:rsidRPr="000F2FE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2FEA" w:rsidRDefault="000F2FEA" w:rsidP="00E71FC3">
      <w:pPr>
        <w:spacing w:after="0" w:line="240" w:lineRule="auto"/>
      </w:pPr>
      <w:r>
        <w:separator/>
      </w:r>
    </w:p>
  </w:endnote>
  <w:endnote w:type="continuationSeparator" w:id="0">
    <w:p w:rsidR="000F2FEA" w:rsidRDefault="000F2FE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2FEA" w:rsidRDefault="000F2FEA" w:rsidP="00E71FC3">
      <w:pPr>
        <w:spacing w:after="0" w:line="240" w:lineRule="auto"/>
      </w:pPr>
      <w:r>
        <w:separator/>
      </w:r>
    </w:p>
  </w:footnote>
  <w:footnote w:type="continuationSeparator" w:id="0">
    <w:p w:rsidR="000F2FEA" w:rsidRDefault="000F2FE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FEA"/>
    <w:rsid w:val="000F2FEA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87E4C"/>
  <w15:chartTrackingRefBased/>
  <w15:docId w15:val="{F2372333-0C53-480B-A670-1547D8A05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02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2016-10-20T14:58:00Z</dcterms:created>
  <dcterms:modified xsi:type="dcterms:W3CDTF">2016-10-20T14:59:00Z</dcterms:modified>
</cp:coreProperties>
</file>