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49061" w14:textId="77777777" w:rsidR="00E523B8" w:rsidRPr="007D06D2" w:rsidRDefault="00E523B8" w:rsidP="00E523B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06D2">
        <w:rPr>
          <w:rFonts w:ascii="Times New Roman" w:hAnsi="Times New Roman" w:cs="Times New Roman"/>
          <w:sz w:val="24"/>
          <w:szCs w:val="24"/>
          <w:u w:val="single"/>
        </w:rPr>
        <w:t>William MUGGE</w:t>
      </w:r>
      <w:r w:rsidRPr="007D06D2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7D06D2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7D06D2">
        <w:rPr>
          <w:rFonts w:ascii="Times New Roman" w:hAnsi="Times New Roman" w:cs="Times New Roman"/>
          <w:sz w:val="24"/>
          <w:szCs w:val="24"/>
        </w:rPr>
        <w:t>fl.1483)</w:t>
      </w:r>
    </w:p>
    <w:p w14:paraId="75239F4B" w14:textId="77777777" w:rsidR="00E523B8" w:rsidRPr="007D06D2" w:rsidRDefault="00E523B8" w:rsidP="00E523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A2FA14" w14:textId="77777777" w:rsidR="00E523B8" w:rsidRPr="007D06D2" w:rsidRDefault="00E523B8" w:rsidP="00E523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60B897" w14:textId="77777777" w:rsidR="00E523B8" w:rsidRPr="007D06D2" w:rsidRDefault="00E523B8" w:rsidP="00E523B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06D2">
        <w:rPr>
          <w:rFonts w:ascii="Times New Roman" w:hAnsi="Times New Roman" w:cs="Times New Roman"/>
          <w:sz w:val="24"/>
          <w:szCs w:val="24"/>
        </w:rPr>
        <w:t xml:space="preserve">  5 Jun.1430</w:t>
      </w:r>
      <w:r w:rsidRPr="007D06D2">
        <w:rPr>
          <w:rFonts w:ascii="Times New Roman" w:hAnsi="Times New Roman" w:cs="Times New Roman"/>
          <w:sz w:val="24"/>
          <w:szCs w:val="24"/>
        </w:rPr>
        <w:tab/>
        <w:t xml:space="preserve">He had a bequest in the Will of Thomas </w:t>
      </w:r>
      <w:proofErr w:type="spellStart"/>
      <w:r w:rsidRPr="007D06D2">
        <w:rPr>
          <w:rFonts w:ascii="Times New Roman" w:hAnsi="Times New Roman" w:cs="Times New Roman"/>
          <w:sz w:val="24"/>
          <w:szCs w:val="24"/>
        </w:rPr>
        <w:t>Saunder</w:t>
      </w:r>
      <w:proofErr w:type="spellEnd"/>
      <w:r w:rsidRPr="007D06D2">
        <w:rPr>
          <w:rFonts w:ascii="Times New Roman" w:hAnsi="Times New Roman" w:cs="Times New Roman"/>
          <w:sz w:val="24"/>
          <w:szCs w:val="24"/>
        </w:rPr>
        <w:t xml:space="preserve"> of Elstree(q.v.).</w:t>
      </w:r>
    </w:p>
    <w:p w14:paraId="26966547" w14:textId="77777777" w:rsidR="00E523B8" w:rsidRPr="007D06D2" w:rsidRDefault="00E523B8" w:rsidP="00E523B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06D2">
        <w:rPr>
          <w:rFonts w:ascii="Times New Roman" w:hAnsi="Times New Roman" w:cs="Times New Roman"/>
          <w:sz w:val="24"/>
          <w:szCs w:val="24"/>
        </w:rPr>
        <w:tab/>
      </w:r>
      <w:r w:rsidRPr="007D06D2"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 w:rsidRPr="007D06D2"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 w:rsidRPr="007D06D2">
        <w:rPr>
          <w:rFonts w:ascii="Times New Roman" w:hAnsi="Times New Roman" w:cs="Times New Roman"/>
          <w:sz w:val="24"/>
          <w:szCs w:val="24"/>
        </w:rPr>
        <w:t>ed</w:t>
      </w:r>
      <w:proofErr w:type="gramEnd"/>
      <w:r w:rsidRPr="007D06D2"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 w:rsidRPr="007D06D2"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 w:rsidRPr="007D06D2">
        <w:rPr>
          <w:rFonts w:ascii="Times New Roman" w:hAnsi="Times New Roman" w:cs="Times New Roman"/>
          <w:sz w:val="24"/>
          <w:szCs w:val="24"/>
        </w:rPr>
        <w:t>vol.I</w:t>
      </w:r>
      <w:proofErr w:type="spellEnd"/>
      <w:r w:rsidRPr="007D06D2">
        <w:rPr>
          <w:rFonts w:ascii="Times New Roman" w:hAnsi="Times New Roman" w:cs="Times New Roman"/>
          <w:sz w:val="24"/>
          <w:szCs w:val="24"/>
        </w:rPr>
        <w:t xml:space="preserve"> p.233)</w:t>
      </w:r>
    </w:p>
    <w:p w14:paraId="72B82856" w14:textId="77777777" w:rsidR="00E523B8" w:rsidRPr="007D06D2" w:rsidRDefault="00E523B8" w:rsidP="00E523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F05964" w14:textId="77777777" w:rsidR="00E523B8" w:rsidRPr="007D06D2" w:rsidRDefault="00E523B8" w:rsidP="00E523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A20568" w14:textId="77777777" w:rsidR="00E523B8" w:rsidRPr="007D06D2" w:rsidRDefault="00E523B8" w:rsidP="00E523B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D06D2">
        <w:rPr>
          <w:rFonts w:ascii="Times New Roman" w:hAnsi="Times New Roman" w:cs="Times New Roman"/>
          <w:sz w:val="24"/>
          <w:szCs w:val="24"/>
        </w:rPr>
        <w:t>31 December 2021</w:t>
      </w:r>
    </w:p>
    <w:p w14:paraId="221CA70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0E841" w14:textId="77777777" w:rsidR="00E523B8" w:rsidRDefault="00E523B8" w:rsidP="009139A6">
      <w:r>
        <w:separator/>
      </w:r>
    </w:p>
  </w:endnote>
  <w:endnote w:type="continuationSeparator" w:id="0">
    <w:p w14:paraId="1A27B362" w14:textId="77777777" w:rsidR="00E523B8" w:rsidRDefault="00E523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A32F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AF05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4E50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F66CB" w14:textId="77777777" w:rsidR="00E523B8" w:rsidRDefault="00E523B8" w:rsidP="009139A6">
      <w:r>
        <w:separator/>
      </w:r>
    </w:p>
  </w:footnote>
  <w:footnote w:type="continuationSeparator" w:id="0">
    <w:p w14:paraId="3FE3B687" w14:textId="77777777" w:rsidR="00E523B8" w:rsidRDefault="00E523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70C7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FA5C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D8C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3B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523B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C7C24"/>
  <w15:chartTrackingRefBased/>
  <w15:docId w15:val="{52A41FA8-8ACE-4EFC-829C-87408E960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2022-01-09T20:20:00Z</dcterms:created>
  <dcterms:modified xsi:type="dcterms:W3CDTF">2022-01-09T20:20:00Z</dcterms:modified>
</cp:coreProperties>
</file>