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Thomas MUGGE</w:t>
      </w:r>
      <w:r w:rsidRPr="00822B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fl.1500)</w:t>
      </w: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Goudhurst, Kent.</w:t>
      </w: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1500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p.339)</w:t>
      </w: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689" w:rsidRPr="00822B21" w:rsidRDefault="006A1689" w:rsidP="006A16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6A16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689" w:rsidRDefault="006A1689" w:rsidP="00E71FC3">
      <w:pPr>
        <w:spacing w:after="0" w:line="240" w:lineRule="auto"/>
      </w:pPr>
      <w:r>
        <w:separator/>
      </w:r>
    </w:p>
  </w:endnote>
  <w:endnote w:type="continuationSeparator" w:id="0">
    <w:p w:rsidR="006A1689" w:rsidRDefault="006A16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689" w:rsidRDefault="006A1689" w:rsidP="00E71FC3">
      <w:pPr>
        <w:spacing w:after="0" w:line="240" w:lineRule="auto"/>
      </w:pPr>
      <w:r>
        <w:separator/>
      </w:r>
    </w:p>
  </w:footnote>
  <w:footnote w:type="continuationSeparator" w:id="0">
    <w:p w:rsidR="006A1689" w:rsidRDefault="006A16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89"/>
    <w:rsid w:val="006A16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58D07-F7D7-41D0-A1ED-2D53E919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2016-03-19T21:16:00Z</dcterms:created>
  <dcterms:modified xsi:type="dcterms:W3CDTF">2016-03-19T21:16:00Z</dcterms:modified>
</cp:coreProperties>
</file>