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122EE" w14:textId="77777777" w:rsidR="000C438A" w:rsidRPr="00690BA6" w:rsidRDefault="000C438A" w:rsidP="000C438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MUGGE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405E425" w14:textId="77777777" w:rsidR="000C438A" w:rsidRDefault="000C438A" w:rsidP="000C43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310E378F" w14:textId="77777777" w:rsidR="000C438A" w:rsidRDefault="000C438A" w:rsidP="000C43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7633CE" w14:textId="77777777" w:rsidR="000C438A" w:rsidRDefault="000C438A" w:rsidP="000C43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AE2AEC" w14:textId="77777777" w:rsidR="000C438A" w:rsidRDefault="000C438A" w:rsidP="000C438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32B16558" w14:textId="77777777" w:rsidR="000C438A" w:rsidRDefault="000C438A" w:rsidP="000C438A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m.5,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A89B0FE" w14:textId="77777777" w:rsidR="000C438A" w:rsidRDefault="000C438A" w:rsidP="000C438A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6F57D9CF" w14:textId="77777777" w:rsidR="000C438A" w:rsidRDefault="000C438A" w:rsidP="000C438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84BDCBA" w14:textId="77777777" w:rsidR="000C438A" w:rsidRDefault="000C438A" w:rsidP="000C438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15F8F3B" w14:textId="77777777" w:rsidR="000C438A" w:rsidRDefault="000C438A" w:rsidP="000C438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30 March 2021</w:t>
      </w:r>
    </w:p>
    <w:p w14:paraId="2D94663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DCC26" w14:textId="77777777" w:rsidR="000C438A" w:rsidRDefault="000C438A" w:rsidP="009139A6">
      <w:r>
        <w:separator/>
      </w:r>
    </w:p>
  </w:endnote>
  <w:endnote w:type="continuationSeparator" w:id="0">
    <w:p w14:paraId="5354DF98" w14:textId="77777777" w:rsidR="000C438A" w:rsidRDefault="000C43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9B5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ADAA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3B5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34013" w14:textId="77777777" w:rsidR="000C438A" w:rsidRDefault="000C438A" w:rsidP="009139A6">
      <w:r>
        <w:separator/>
      </w:r>
    </w:p>
  </w:footnote>
  <w:footnote w:type="continuationSeparator" w:id="0">
    <w:p w14:paraId="1F5E72E3" w14:textId="77777777" w:rsidR="000C438A" w:rsidRDefault="000C43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92D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399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361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38A"/>
    <w:rsid w:val="000666E0"/>
    <w:rsid w:val="000C438A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D4A01"/>
  <w15:chartTrackingRefBased/>
  <w15:docId w15:val="{3553AB9C-A180-4BB2-8C27-CABE59EFB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2021-04-22T11:14:00Z</dcterms:created>
  <dcterms:modified xsi:type="dcterms:W3CDTF">2021-04-22T11:14:00Z</dcterms:modified>
</cp:coreProperties>
</file>