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B757D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MUGELOWE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B7740BD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8FB3DBE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7C8CDF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3521C1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035C9B52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2BF40BB" w14:textId="77777777" w:rsidR="00382F8E" w:rsidRPr="00065994" w:rsidRDefault="00382F8E" w:rsidP="00382F8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E22F24A" w14:textId="77777777" w:rsidR="00382F8E" w:rsidRDefault="00382F8E" w:rsidP="00382F8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DB5EF1B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A299B4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EF5F63" w14:textId="77777777" w:rsidR="00382F8E" w:rsidRDefault="00382F8E" w:rsidP="00382F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April 2024</w:t>
      </w:r>
    </w:p>
    <w:p w14:paraId="6C5229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376647" w14:textId="77777777" w:rsidR="00382F8E" w:rsidRDefault="00382F8E" w:rsidP="009139A6">
      <w:r>
        <w:separator/>
      </w:r>
    </w:p>
  </w:endnote>
  <w:endnote w:type="continuationSeparator" w:id="0">
    <w:p w14:paraId="33E3BBBC" w14:textId="77777777" w:rsidR="00382F8E" w:rsidRDefault="00382F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AE7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5B8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20C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DBC95" w14:textId="77777777" w:rsidR="00382F8E" w:rsidRDefault="00382F8E" w:rsidP="009139A6">
      <w:r>
        <w:separator/>
      </w:r>
    </w:p>
  </w:footnote>
  <w:footnote w:type="continuationSeparator" w:id="0">
    <w:p w14:paraId="029AFE2A" w14:textId="77777777" w:rsidR="00382F8E" w:rsidRDefault="00382F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BCC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A04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939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8E"/>
    <w:rsid w:val="000666E0"/>
    <w:rsid w:val="002510B7"/>
    <w:rsid w:val="00270799"/>
    <w:rsid w:val="00382F8E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35EB"/>
  <w15:chartTrackingRefBased/>
  <w15:docId w15:val="{AAD0971D-E39F-444E-BE62-3814F51A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2024-05-12T19:14:00Z</dcterms:created>
  <dcterms:modified xsi:type="dcterms:W3CDTF">2024-05-12T19:16:00Z</dcterms:modified>
</cp:coreProperties>
</file>