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2154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MUG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fl.1509)</w:t>
      </w:r>
    </w:p>
    <w:p w14:paraId="509F66E9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Goudhurst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0E3BD8DB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FB05BA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1784F1" w14:textId="77777777" w:rsidR="00711CE1" w:rsidRDefault="00711CE1" w:rsidP="00711C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Apr.1509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E53D942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1C28C4C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8D18DA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FF237C" w14:textId="77777777" w:rsidR="00711CE1" w:rsidRDefault="00711CE1" w:rsidP="00711C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73BEFD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64AAE" w14:textId="77777777" w:rsidR="00711CE1" w:rsidRDefault="00711CE1" w:rsidP="009139A6">
      <w:r>
        <w:separator/>
      </w:r>
    </w:p>
  </w:endnote>
  <w:endnote w:type="continuationSeparator" w:id="0">
    <w:p w14:paraId="0D1979FC" w14:textId="77777777" w:rsidR="00711CE1" w:rsidRDefault="00711C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3AA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52C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A8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D1E96" w14:textId="77777777" w:rsidR="00711CE1" w:rsidRDefault="00711CE1" w:rsidP="009139A6">
      <w:r>
        <w:separator/>
      </w:r>
    </w:p>
  </w:footnote>
  <w:footnote w:type="continuationSeparator" w:id="0">
    <w:p w14:paraId="124837B8" w14:textId="77777777" w:rsidR="00711CE1" w:rsidRDefault="00711C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B2A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0F5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78C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E1"/>
    <w:rsid w:val="000666E0"/>
    <w:rsid w:val="002510B7"/>
    <w:rsid w:val="005C130B"/>
    <w:rsid w:val="00711CE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37826"/>
  <w15:chartTrackingRefBased/>
  <w15:docId w15:val="{7EFC994A-B9C9-4CAB-A4E3-AAC4283E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1C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2022-04-17T19:48:00Z</dcterms:created>
  <dcterms:modified xsi:type="dcterms:W3CDTF">2022-04-17T19:48:00Z</dcterms:modified>
</cp:coreProperties>
</file>