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80D" w:rsidRPr="00822B21" w:rsidRDefault="0077780D" w:rsidP="0077780D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822B21">
        <w:rPr>
          <w:rFonts w:ascii="Times New Roman" w:hAnsi="Times New Roman" w:cs="Times New Roman"/>
          <w:sz w:val="24"/>
          <w:szCs w:val="24"/>
          <w:u w:val="single"/>
        </w:rPr>
        <w:t>Joane</w:t>
      </w:r>
      <w:proofErr w:type="spellEnd"/>
      <w:r w:rsidRPr="00822B21">
        <w:rPr>
          <w:rFonts w:ascii="Times New Roman" w:hAnsi="Times New Roman" w:cs="Times New Roman"/>
          <w:sz w:val="24"/>
          <w:szCs w:val="24"/>
          <w:u w:val="single"/>
        </w:rPr>
        <w:t xml:space="preserve"> MUG</w:t>
      </w:r>
      <w:r w:rsidRPr="00822B2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822B2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22B21">
        <w:rPr>
          <w:rFonts w:ascii="Times New Roman" w:hAnsi="Times New Roman" w:cs="Times New Roman"/>
          <w:sz w:val="24"/>
          <w:szCs w:val="24"/>
        </w:rPr>
        <w:t>fl.1475)</w:t>
      </w:r>
    </w:p>
    <w:p w:rsidR="0077780D" w:rsidRPr="00822B21" w:rsidRDefault="0077780D" w:rsidP="007778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>of Goudhurst, Kent.</w:t>
      </w:r>
    </w:p>
    <w:p w:rsidR="0077780D" w:rsidRPr="00822B21" w:rsidRDefault="0077780D" w:rsidP="007778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80D" w:rsidRPr="00822B21" w:rsidRDefault="0077780D" w:rsidP="007778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80D" w:rsidRPr="00822B21" w:rsidRDefault="0077780D" w:rsidP="007778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ab/>
      </w:r>
      <w:r>
        <w:t>1475</w:t>
      </w:r>
      <w:r>
        <w:tab/>
        <w:t>She made her</w:t>
      </w:r>
      <w:r w:rsidRPr="00822B21">
        <w:rPr>
          <w:rFonts w:ascii="Times New Roman" w:hAnsi="Times New Roman" w:cs="Times New Roman"/>
          <w:sz w:val="24"/>
          <w:szCs w:val="24"/>
        </w:rPr>
        <w:t xml:space="preserve"> Will.   (</w:t>
      </w:r>
      <w:proofErr w:type="spellStart"/>
      <w:r w:rsidRPr="00822B21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822B21">
        <w:rPr>
          <w:rFonts w:ascii="Times New Roman" w:hAnsi="Times New Roman" w:cs="Times New Roman"/>
          <w:sz w:val="24"/>
          <w:szCs w:val="24"/>
        </w:rPr>
        <w:t xml:space="preserve"> p.339)</w:t>
      </w:r>
    </w:p>
    <w:p w:rsidR="0077780D" w:rsidRPr="00822B21" w:rsidRDefault="0077780D" w:rsidP="007778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80D" w:rsidRPr="00822B21" w:rsidRDefault="0077780D" w:rsidP="007778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80D" w:rsidRPr="00822B21" w:rsidRDefault="0077780D" w:rsidP="007778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2B21">
        <w:rPr>
          <w:rFonts w:ascii="Times New Roman" w:hAnsi="Times New Roman" w:cs="Times New Roman"/>
          <w:sz w:val="24"/>
          <w:szCs w:val="24"/>
        </w:rPr>
        <w:t>22 February 2016</w:t>
      </w:r>
    </w:p>
    <w:p w:rsidR="006B2F86" w:rsidRPr="00E71FC3" w:rsidRDefault="0077780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80D" w:rsidRDefault="0077780D" w:rsidP="00E71FC3">
      <w:pPr>
        <w:spacing w:after="0" w:line="240" w:lineRule="auto"/>
      </w:pPr>
      <w:r>
        <w:separator/>
      </w:r>
    </w:p>
  </w:endnote>
  <w:endnote w:type="continuationSeparator" w:id="0">
    <w:p w:rsidR="0077780D" w:rsidRDefault="007778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80D" w:rsidRDefault="0077780D" w:rsidP="00E71FC3">
      <w:pPr>
        <w:spacing w:after="0" w:line="240" w:lineRule="auto"/>
      </w:pPr>
      <w:r>
        <w:separator/>
      </w:r>
    </w:p>
  </w:footnote>
  <w:footnote w:type="continuationSeparator" w:id="0">
    <w:p w:rsidR="0077780D" w:rsidRDefault="007778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80D"/>
    <w:rsid w:val="0077780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FDE969-B0F5-4805-B222-E82A6FEB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2016-03-19T21:14:00Z</dcterms:created>
  <dcterms:modified xsi:type="dcterms:W3CDTF">2016-03-19T21:14:00Z</dcterms:modified>
</cp:coreProperties>
</file>