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D31" w:rsidRDefault="00E10D31" w:rsidP="00E10D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MUDLEY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10D31" w:rsidRDefault="00E10D31" w:rsidP="00E10D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</w:t>
      </w:r>
    </w:p>
    <w:p w:rsidR="00E10D31" w:rsidRDefault="00E10D31" w:rsidP="00E10D31">
      <w:pPr>
        <w:rPr>
          <w:rFonts w:ascii="Times New Roman" w:hAnsi="Times New Roman" w:cs="Times New Roman"/>
        </w:rPr>
      </w:pPr>
    </w:p>
    <w:p w:rsidR="00E10D31" w:rsidRDefault="00E10D31" w:rsidP="00E10D31">
      <w:pPr>
        <w:rPr>
          <w:rFonts w:ascii="Times New Roman" w:hAnsi="Times New Roman" w:cs="Times New Roman"/>
        </w:rPr>
      </w:pPr>
    </w:p>
    <w:p w:rsidR="00E10D31" w:rsidRDefault="00E10D31" w:rsidP="00E10D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Donham</w:t>
      </w:r>
      <w:proofErr w:type="spellEnd"/>
      <w:r>
        <w:rPr>
          <w:rFonts w:ascii="Times New Roman" w:hAnsi="Times New Roman" w:cs="Times New Roman"/>
        </w:rPr>
        <w:t>(q.v.) brought a plaint of trespass, assault and wounding</w:t>
      </w:r>
    </w:p>
    <w:p w:rsidR="00E10D31" w:rsidRDefault="00E10D31" w:rsidP="00E10D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E10D31" w:rsidRDefault="00E10D31" w:rsidP="00E10D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10D31" w:rsidRDefault="00E10D31" w:rsidP="00E10D31">
      <w:pPr>
        <w:rPr>
          <w:rFonts w:ascii="Times New Roman" w:hAnsi="Times New Roman" w:cs="Times New Roman"/>
        </w:rPr>
      </w:pPr>
    </w:p>
    <w:p w:rsidR="00E10D31" w:rsidRDefault="00E10D31" w:rsidP="00E10D31">
      <w:pPr>
        <w:rPr>
          <w:rFonts w:ascii="Times New Roman" w:hAnsi="Times New Roman" w:cs="Times New Roman"/>
        </w:rPr>
      </w:pPr>
    </w:p>
    <w:p w:rsidR="00E10D31" w:rsidRDefault="00E10D31" w:rsidP="00E10D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September 2017</w:t>
      </w:r>
    </w:p>
    <w:p w:rsidR="006B2F86" w:rsidRPr="00E71FC3" w:rsidRDefault="00E10D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D31" w:rsidRDefault="00E10D31" w:rsidP="00E71FC3">
      <w:r>
        <w:separator/>
      </w:r>
    </w:p>
  </w:endnote>
  <w:endnote w:type="continuationSeparator" w:id="0">
    <w:p w:rsidR="00E10D31" w:rsidRDefault="00E10D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D31" w:rsidRDefault="00E10D31" w:rsidP="00E71FC3">
      <w:r>
        <w:separator/>
      </w:r>
    </w:p>
  </w:footnote>
  <w:footnote w:type="continuationSeparator" w:id="0">
    <w:p w:rsidR="00E10D31" w:rsidRDefault="00E10D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31"/>
    <w:rsid w:val="001A7C09"/>
    <w:rsid w:val="00577BD5"/>
    <w:rsid w:val="00656CBA"/>
    <w:rsid w:val="006A1F77"/>
    <w:rsid w:val="00733BE7"/>
    <w:rsid w:val="00AB52E8"/>
    <w:rsid w:val="00B16D3F"/>
    <w:rsid w:val="00BB41AC"/>
    <w:rsid w:val="00E10D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29FF68-ADE6-47DB-9E07-67517A16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0D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10D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2017-09-23T20:22:00Z</dcterms:created>
  <dcterms:modified xsi:type="dcterms:W3CDTF">2017-09-23T20:23:00Z</dcterms:modified>
</cp:coreProperties>
</file>