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FE04B" w14:textId="77777777" w:rsidR="00B0740A" w:rsidRDefault="00B0740A" w:rsidP="00B074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Joanna MUDEFORD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d.1484)</w:t>
      </w:r>
    </w:p>
    <w:p w14:paraId="525C69AC" w14:textId="77777777" w:rsidR="00B0740A" w:rsidRDefault="00B0740A" w:rsidP="00B074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Glastonbury, Somerset. Widow.</w:t>
      </w:r>
    </w:p>
    <w:p w14:paraId="3E4ECFD0" w14:textId="77777777" w:rsidR="00B0740A" w:rsidRDefault="00B0740A" w:rsidP="00B0740A">
      <w:pPr>
        <w:pStyle w:val="NoSpacing"/>
        <w:rPr>
          <w:rFonts w:cs="Times New Roman"/>
          <w:szCs w:val="24"/>
        </w:rPr>
      </w:pPr>
    </w:p>
    <w:p w14:paraId="708740B7" w14:textId="77777777" w:rsidR="00B0740A" w:rsidRDefault="00B0740A" w:rsidP="00B0740A">
      <w:pPr>
        <w:pStyle w:val="NoSpacing"/>
        <w:rPr>
          <w:rFonts w:cs="Times New Roman"/>
          <w:szCs w:val="24"/>
        </w:rPr>
      </w:pPr>
    </w:p>
    <w:p w14:paraId="0FCAAABD" w14:textId="77777777" w:rsidR="00B0740A" w:rsidRDefault="00B0740A" w:rsidP="00B074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Thomas(q.v.) and Joanne(q.v.).</w:t>
      </w:r>
    </w:p>
    <w:p w14:paraId="6D04CAAE" w14:textId="77777777" w:rsidR="00B0740A" w:rsidRDefault="00B0740A" w:rsidP="00B0740A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  <w:t xml:space="preserve">       </w:t>
      </w: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6BE073FD" w14:textId="77777777" w:rsidR="00B0740A" w:rsidRDefault="00B0740A" w:rsidP="00B0740A">
      <w:pPr>
        <w:pStyle w:val="NoSpacing"/>
        <w:ind w:left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pp.327-8)</w:t>
      </w:r>
    </w:p>
    <w:p w14:paraId="1CCE97A4" w14:textId="77777777" w:rsidR="00B0740A" w:rsidRDefault="00B0740A" w:rsidP="00B0740A">
      <w:pPr>
        <w:pStyle w:val="NoSpacing"/>
        <w:rPr>
          <w:rFonts w:eastAsia="Times New Roman" w:cs="Times New Roman"/>
          <w:szCs w:val="24"/>
        </w:rPr>
      </w:pPr>
    </w:p>
    <w:p w14:paraId="3C9C2341" w14:textId="77777777" w:rsidR="00B0740A" w:rsidRDefault="00B0740A" w:rsidP="00B0740A">
      <w:pPr>
        <w:pStyle w:val="NoSpacing"/>
        <w:rPr>
          <w:rFonts w:eastAsia="Times New Roman" w:cs="Times New Roman"/>
          <w:szCs w:val="24"/>
        </w:rPr>
      </w:pPr>
    </w:p>
    <w:p w14:paraId="4D0142B0" w14:textId="77777777" w:rsidR="00B0740A" w:rsidRDefault="00B0740A" w:rsidP="00B0740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Jan.1484</w:t>
      </w:r>
      <w:r>
        <w:rPr>
          <w:rFonts w:eastAsia="Times New Roman" w:cs="Times New Roman"/>
          <w:szCs w:val="24"/>
        </w:rPr>
        <w:tab/>
        <w:t>She made her Will.    (ibid.)</w:t>
      </w:r>
    </w:p>
    <w:p w14:paraId="44683E1E" w14:textId="77777777" w:rsidR="00B0740A" w:rsidRDefault="00B0740A" w:rsidP="00B0740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Dec.</w:t>
      </w:r>
      <w:r>
        <w:rPr>
          <w:rFonts w:eastAsia="Times New Roman" w:cs="Times New Roman"/>
          <w:szCs w:val="24"/>
        </w:rPr>
        <w:tab/>
        <w:t>Her Will was proved.     (ibid.)</w:t>
      </w:r>
    </w:p>
    <w:p w14:paraId="6E23D91E" w14:textId="77777777" w:rsidR="00B0740A" w:rsidRDefault="00B0740A" w:rsidP="00B0740A">
      <w:pPr>
        <w:pStyle w:val="NoSpacing"/>
        <w:rPr>
          <w:rFonts w:eastAsia="Times New Roman" w:cs="Times New Roman"/>
          <w:szCs w:val="24"/>
        </w:rPr>
      </w:pPr>
    </w:p>
    <w:p w14:paraId="704D3407" w14:textId="77777777" w:rsidR="00B0740A" w:rsidRDefault="00B0740A" w:rsidP="00B0740A">
      <w:pPr>
        <w:pStyle w:val="NoSpacing"/>
        <w:rPr>
          <w:rFonts w:eastAsia="Times New Roman" w:cs="Times New Roman"/>
          <w:szCs w:val="24"/>
        </w:rPr>
      </w:pPr>
    </w:p>
    <w:p w14:paraId="5CD1F28B" w14:textId="77777777" w:rsidR="00B0740A" w:rsidRDefault="00B0740A" w:rsidP="00B0740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Executor:   Thomas.   (ibid.)</w:t>
      </w:r>
    </w:p>
    <w:p w14:paraId="7D529E07" w14:textId="77777777" w:rsidR="00B0740A" w:rsidRDefault="00B0740A" w:rsidP="00B0740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Supervisor:    William </w:t>
      </w:r>
      <w:proofErr w:type="spellStart"/>
      <w:r>
        <w:rPr>
          <w:rFonts w:eastAsia="Times New Roman" w:cs="Times New Roman"/>
          <w:szCs w:val="24"/>
        </w:rPr>
        <w:t>Hygyns</w:t>
      </w:r>
      <w:proofErr w:type="spellEnd"/>
      <w:r>
        <w:rPr>
          <w:rFonts w:eastAsia="Times New Roman" w:cs="Times New Roman"/>
          <w:szCs w:val="24"/>
        </w:rPr>
        <w:t>(q.v.).     (ibid.)</w:t>
      </w:r>
    </w:p>
    <w:p w14:paraId="65856315" w14:textId="77777777" w:rsidR="00B0740A" w:rsidRDefault="00B0740A" w:rsidP="00B0740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Witnesses:     Master Peter </w:t>
      </w:r>
      <w:proofErr w:type="spellStart"/>
      <w:r>
        <w:rPr>
          <w:rFonts w:eastAsia="Times New Roman" w:cs="Times New Roman"/>
          <w:szCs w:val="24"/>
        </w:rPr>
        <w:t>Motyn</w:t>
      </w:r>
      <w:proofErr w:type="spellEnd"/>
      <w:r>
        <w:rPr>
          <w:rFonts w:eastAsia="Times New Roman" w:cs="Times New Roman"/>
          <w:szCs w:val="24"/>
        </w:rPr>
        <w:t xml:space="preserve">, parish chaplain of the church of </w:t>
      </w:r>
      <w:proofErr w:type="spellStart"/>
      <w:r>
        <w:rPr>
          <w:rFonts w:eastAsia="Times New Roman" w:cs="Times New Roman"/>
          <w:szCs w:val="24"/>
        </w:rPr>
        <w:t>Badcum</w:t>
      </w:r>
      <w:proofErr w:type="spellEnd"/>
      <w:r>
        <w:rPr>
          <w:rFonts w:eastAsia="Times New Roman" w:cs="Times New Roman"/>
          <w:szCs w:val="24"/>
        </w:rPr>
        <w:t xml:space="preserve">(q.v.), </w:t>
      </w:r>
    </w:p>
    <w:p w14:paraId="4937163D" w14:textId="77777777" w:rsidR="00B0740A" w:rsidRDefault="00B0740A" w:rsidP="00B0740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 xml:space="preserve">          sir William </w:t>
      </w:r>
      <w:proofErr w:type="spellStart"/>
      <w:r>
        <w:rPr>
          <w:rFonts w:eastAsia="Times New Roman" w:cs="Times New Roman"/>
          <w:szCs w:val="24"/>
        </w:rPr>
        <w:t>Morsill</w:t>
      </w:r>
      <w:proofErr w:type="spellEnd"/>
      <w:r>
        <w:rPr>
          <w:rFonts w:eastAsia="Times New Roman" w:cs="Times New Roman"/>
          <w:szCs w:val="24"/>
        </w:rPr>
        <w:t xml:space="preserve">, chaplain(q.v.), and </w:t>
      </w:r>
      <w:proofErr w:type="gramStart"/>
      <w:r>
        <w:rPr>
          <w:rFonts w:eastAsia="Times New Roman" w:cs="Times New Roman"/>
          <w:szCs w:val="24"/>
        </w:rPr>
        <w:t>sir</w:t>
      </w:r>
      <w:proofErr w:type="gramEnd"/>
      <w:r>
        <w:rPr>
          <w:rFonts w:eastAsia="Times New Roman" w:cs="Times New Roman"/>
          <w:szCs w:val="24"/>
        </w:rPr>
        <w:t xml:space="preserve"> John </w:t>
      </w:r>
      <w:proofErr w:type="spellStart"/>
      <w:r>
        <w:rPr>
          <w:rFonts w:eastAsia="Times New Roman" w:cs="Times New Roman"/>
          <w:szCs w:val="24"/>
        </w:rPr>
        <w:t>Palle</w:t>
      </w:r>
      <w:proofErr w:type="spellEnd"/>
      <w:r>
        <w:rPr>
          <w:rFonts w:eastAsia="Times New Roman" w:cs="Times New Roman"/>
          <w:szCs w:val="24"/>
        </w:rPr>
        <w:t>, chaplain(q.v.).   (ibid.)</w:t>
      </w:r>
    </w:p>
    <w:p w14:paraId="615CF46E" w14:textId="77777777" w:rsidR="00B0740A" w:rsidRDefault="00B0740A" w:rsidP="00B0740A">
      <w:pPr>
        <w:pStyle w:val="NoSpacing"/>
        <w:rPr>
          <w:rFonts w:eastAsia="Times New Roman" w:cs="Times New Roman"/>
          <w:szCs w:val="24"/>
        </w:rPr>
      </w:pPr>
    </w:p>
    <w:p w14:paraId="461A0ABC" w14:textId="77777777" w:rsidR="00B0740A" w:rsidRDefault="00B0740A" w:rsidP="00B0740A">
      <w:pPr>
        <w:pStyle w:val="NoSpacing"/>
        <w:rPr>
          <w:rFonts w:eastAsia="Times New Roman" w:cs="Times New Roman"/>
          <w:szCs w:val="24"/>
        </w:rPr>
      </w:pPr>
    </w:p>
    <w:p w14:paraId="701AA1EA" w14:textId="77777777" w:rsidR="00B0740A" w:rsidRDefault="00B0740A" w:rsidP="00B0740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June 2023</w:t>
      </w:r>
    </w:p>
    <w:p w14:paraId="1D5D5A9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FE830" w14:textId="77777777" w:rsidR="00B0740A" w:rsidRDefault="00B0740A" w:rsidP="009139A6">
      <w:r>
        <w:separator/>
      </w:r>
    </w:p>
  </w:endnote>
  <w:endnote w:type="continuationSeparator" w:id="0">
    <w:p w14:paraId="65F6ED55" w14:textId="77777777" w:rsidR="00B0740A" w:rsidRDefault="00B074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AF3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999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BBC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8E2D1" w14:textId="77777777" w:rsidR="00B0740A" w:rsidRDefault="00B0740A" w:rsidP="009139A6">
      <w:r>
        <w:separator/>
      </w:r>
    </w:p>
  </w:footnote>
  <w:footnote w:type="continuationSeparator" w:id="0">
    <w:p w14:paraId="4F023670" w14:textId="77777777" w:rsidR="00B0740A" w:rsidRDefault="00B074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AFB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EC5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BFB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40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0740A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58DB3"/>
  <w15:chartTrackingRefBased/>
  <w15:docId w15:val="{96BC9BBF-F1CB-4AB3-901F-45BDF203D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2023-06-19T11:26:00Z</dcterms:created>
  <dcterms:modified xsi:type="dcterms:W3CDTF">2023-06-19T11:27:00Z</dcterms:modified>
</cp:coreProperties>
</file>