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MUDDYNG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replevin against Thomas Hayward(q.v.) and </w:t>
      </w: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Walter(q.v.).</w:t>
      </w: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E7C" w:rsidRDefault="00CF0E7C" w:rsidP="00CF0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:rsidR="006B2F86" w:rsidRPr="00E71FC3" w:rsidRDefault="00CF0E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E7C" w:rsidRDefault="00CF0E7C" w:rsidP="00E71FC3">
      <w:pPr>
        <w:spacing w:after="0" w:line="240" w:lineRule="auto"/>
      </w:pPr>
      <w:r>
        <w:separator/>
      </w:r>
    </w:p>
  </w:endnote>
  <w:endnote w:type="continuationSeparator" w:id="0">
    <w:p w:rsidR="00CF0E7C" w:rsidRDefault="00CF0E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E7C" w:rsidRDefault="00CF0E7C" w:rsidP="00E71FC3">
      <w:pPr>
        <w:spacing w:after="0" w:line="240" w:lineRule="auto"/>
      </w:pPr>
      <w:r>
        <w:separator/>
      </w:r>
    </w:p>
  </w:footnote>
  <w:footnote w:type="continuationSeparator" w:id="0">
    <w:p w:rsidR="00CF0E7C" w:rsidRDefault="00CF0E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7C"/>
    <w:rsid w:val="00AB52E8"/>
    <w:rsid w:val="00B16D3F"/>
    <w:rsid w:val="00CF0E7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332A12-7FA9-4217-89E1-68086BD2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F0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2016-03-25T22:03:00Z</dcterms:created>
  <dcterms:modified xsi:type="dcterms:W3CDTF">2016-03-25T22:04:00Z</dcterms:modified>
</cp:coreProperties>
</file>