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1EAD33" w14:textId="77777777" w:rsidR="005149C4" w:rsidRDefault="005149C4" w:rsidP="005149C4">
      <w:pPr>
        <w:pStyle w:val="NoSpacing"/>
        <w:rPr>
          <w:rStyle w:val="s1"/>
        </w:rPr>
      </w:pPr>
      <w:r>
        <w:rPr>
          <w:rStyle w:val="s1"/>
          <w:u w:val="single"/>
        </w:rPr>
        <w:t>John MUDDYNG</w:t>
      </w:r>
      <w:r>
        <w:rPr>
          <w:rStyle w:val="s1"/>
        </w:rPr>
        <w:t xml:space="preserve">       (fl.1505)</w:t>
      </w:r>
    </w:p>
    <w:p w14:paraId="74E7521E" w14:textId="77777777" w:rsidR="005149C4" w:rsidRDefault="005149C4" w:rsidP="005149C4">
      <w:pPr>
        <w:pStyle w:val="NoSpacing"/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Corpusty</w:t>
      </w:r>
      <w:proofErr w:type="spellEnd"/>
      <w:r>
        <w:rPr>
          <w:rStyle w:val="s1"/>
        </w:rPr>
        <w:t>, Norfolk.</w:t>
      </w:r>
    </w:p>
    <w:p w14:paraId="69464BDF" w14:textId="77777777" w:rsidR="005149C4" w:rsidRDefault="005149C4" w:rsidP="005149C4">
      <w:pPr>
        <w:pStyle w:val="NoSpacing"/>
        <w:rPr>
          <w:rStyle w:val="s1"/>
        </w:rPr>
      </w:pPr>
    </w:p>
    <w:p w14:paraId="48D99755" w14:textId="77777777" w:rsidR="005149C4" w:rsidRDefault="005149C4" w:rsidP="005149C4">
      <w:pPr>
        <w:pStyle w:val="NoSpacing"/>
        <w:rPr>
          <w:rStyle w:val="s1"/>
        </w:rPr>
      </w:pPr>
    </w:p>
    <w:p w14:paraId="5E8F723E" w14:textId="77777777" w:rsidR="005149C4" w:rsidRDefault="005149C4" w:rsidP="005149C4">
      <w:pPr>
        <w:pStyle w:val="NoSpacing"/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14:paraId="401E909C" w14:textId="77777777" w:rsidR="005149C4" w:rsidRDefault="005149C4" w:rsidP="005149C4">
      <w:pPr>
        <w:pStyle w:val="NoSpacing"/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235)</w:t>
      </w:r>
    </w:p>
    <w:p w14:paraId="6F9E9393" w14:textId="77777777" w:rsidR="005149C4" w:rsidRDefault="005149C4" w:rsidP="005149C4">
      <w:pPr>
        <w:pStyle w:val="NoSpacing"/>
        <w:rPr>
          <w:rStyle w:val="s1"/>
        </w:rPr>
      </w:pPr>
    </w:p>
    <w:p w14:paraId="3190659D" w14:textId="77777777" w:rsidR="005149C4" w:rsidRDefault="005149C4" w:rsidP="005149C4">
      <w:pPr>
        <w:pStyle w:val="NoSpacing"/>
        <w:rPr>
          <w:rStyle w:val="s1"/>
        </w:rPr>
      </w:pPr>
    </w:p>
    <w:p w14:paraId="0B971194" w14:textId="77777777" w:rsidR="005149C4" w:rsidRDefault="005149C4" w:rsidP="005149C4">
      <w:pPr>
        <w:pStyle w:val="NoSpacing"/>
        <w:rPr>
          <w:rStyle w:val="s1"/>
        </w:rPr>
      </w:pPr>
      <w:r>
        <w:rPr>
          <w:rStyle w:val="s1"/>
        </w:rPr>
        <w:t>28 November 2018</w:t>
      </w:r>
    </w:p>
    <w:p w14:paraId="3D8A1091" w14:textId="77777777" w:rsidR="006B2F86" w:rsidRPr="00E71FC3" w:rsidRDefault="005149C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D728F4" w14:textId="77777777" w:rsidR="005149C4" w:rsidRDefault="005149C4" w:rsidP="00E71FC3">
      <w:pPr>
        <w:spacing w:after="0" w:line="240" w:lineRule="auto"/>
      </w:pPr>
      <w:r>
        <w:separator/>
      </w:r>
    </w:p>
  </w:endnote>
  <w:endnote w:type="continuationSeparator" w:id="0">
    <w:p w14:paraId="46836286" w14:textId="77777777" w:rsidR="005149C4" w:rsidRDefault="005149C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7C8A8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D4A473" w14:textId="77777777" w:rsidR="005149C4" w:rsidRDefault="005149C4" w:rsidP="00E71FC3">
      <w:pPr>
        <w:spacing w:after="0" w:line="240" w:lineRule="auto"/>
      </w:pPr>
      <w:r>
        <w:separator/>
      </w:r>
    </w:p>
  </w:footnote>
  <w:footnote w:type="continuationSeparator" w:id="0">
    <w:p w14:paraId="63A418D5" w14:textId="77777777" w:rsidR="005149C4" w:rsidRDefault="005149C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9C4"/>
    <w:rsid w:val="001A7C09"/>
    <w:rsid w:val="005149C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0B1CC"/>
  <w15:chartTrackingRefBased/>
  <w15:docId w15:val="{53AD1293-B395-4C37-9E41-C968D0BD2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5149C4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5149C4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2018-12-04T21:13:00Z</dcterms:created>
  <dcterms:modified xsi:type="dcterms:W3CDTF">2018-12-04T21:14:00Z</dcterms:modified>
</cp:coreProperties>
</file>